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9D" w:rsidRPr="00EB5BEA" w:rsidRDefault="0033039D" w:rsidP="00AA63F1">
      <w:r>
        <w:t xml:space="preserve">                                                                                                                                РЕЕСТР</w:t>
      </w:r>
    </w:p>
    <w:p w:rsidR="0033039D" w:rsidRPr="00EB5BEA" w:rsidRDefault="0033039D" w:rsidP="00AA63F1"/>
    <w:p w:rsidR="0033039D" w:rsidRPr="00B34C49" w:rsidRDefault="0033039D" w:rsidP="00501FA7">
      <w:pPr>
        <w:tabs>
          <w:tab w:val="left" w:pos="4334"/>
        </w:tabs>
      </w:pPr>
      <w:r>
        <w:t xml:space="preserve">                                  Муниципального имущества муниципального образования «Гущинское сельское поселение» по состоянию на 01.01.2019 года</w:t>
      </w:r>
    </w:p>
    <w:p w:rsidR="0033039D" w:rsidRDefault="0033039D" w:rsidP="002B5982">
      <w:pPr>
        <w:ind w:left="360"/>
        <w:jc w:val="both"/>
        <w:rPr>
          <w:sz w:val="16"/>
        </w:rPr>
      </w:pPr>
    </w:p>
    <w:p w:rsidR="0033039D" w:rsidRDefault="0033039D" w:rsidP="002B5982">
      <w:pPr>
        <w:ind w:left="360"/>
        <w:jc w:val="both"/>
        <w:rPr>
          <w:sz w:val="16"/>
        </w:rPr>
      </w:pPr>
    </w:p>
    <w:tbl>
      <w:tblPr>
        <w:tblW w:w="157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"/>
        <w:gridCol w:w="32"/>
        <w:gridCol w:w="28"/>
        <w:gridCol w:w="1433"/>
        <w:gridCol w:w="44"/>
        <w:gridCol w:w="496"/>
        <w:gridCol w:w="75"/>
        <w:gridCol w:w="1887"/>
        <w:gridCol w:w="17"/>
        <w:gridCol w:w="1073"/>
        <w:gridCol w:w="13"/>
        <w:gridCol w:w="1291"/>
        <w:gridCol w:w="24"/>
        <w:gridCol w:w="1129"/>
        <w:gridCol w:w="12"/>
        <w:gridCol w:w="1122"/>
        <w:gridCol w:w="6"/>
        <w:gridCol w:w="565"/>
        <w:gridCol w:w="709"/>
        <w:gridCol w:w="1561"/>
        <w:gridCol w:w="815"/>
        <w:gridCol w:w="6"/>
        <w:gridCol w:w="823"/>
        <w:gridCol w:w="27"/>
        <w:gridCol w:w="802"/>
        <w:gridCol w:w="815"/>
        <w:gridCol w:w="387"/>
      </w:tblGrid>
      <w:tr w:rsidR="0033039D" w:rsidTr="00FB3E4F">
        <w:trPr>
          <w:cantSplit/>
          <w:trHeight w:val="227"/>
        </w:trPr>
        <w:tc>
          <w:tcPr>
            <w:tcW w:w="15714" w:type="dxa"/>
            <w:gridSpan w:val="27"/>
            <w:tcBorders>
              <w:top w:val="thinThickSmallGap" w:sz="24" w:space="0" w:color="auto"/>
            </w:tcBorders>
          </w:tcPr>
          <w:p w:rsidR="0033039D" w:rsidRDefault="0033039D" w:rsidP="000C39FD">
            <w:pPr>
              <w:pStyle w:val="Heading1"/>
              <w:tabs>
                <w:tab w:val="left" w:pos="2660"/>
              </w:tabs>
              <w:ind w:right="970"/>
              <w:rPr>
                <w:sz w:val="14"/>
              </w:rPr>
            </w:pPr>
            <w:r>
              <w:rPr>
                <w:sz w:val="14"/>
              </w:rPr>
              <w:tab/>
            </w:r>
          </w:p>
          <w:p w:rsidR="0033039D" w:rsidRDefault="0033039D" w:rsidP="000C39FD">
            <w:pPr>
              <w:pStyle w:val="Heading1"/>
              <w:ind w:right="970"/>
              <w:rPr>
                <w:sz w:val="14"/>
              </w:rPr>
            </w:pPr>
            <w:r>
              <w:rPr>
                <w:sz w:val="14"/>
              </w:rPr>
              <w:t xml:space="preserve">Данные об объекте  недвижимости по состоянию на   01  января  2016  г </w:t>
            </w:r>
          </w:p>
          <w:p w:rsidR="0033039D" w:rsidRDefault="0033039D" w:rsidP="003A7CAA">
            <w:pPr>
              <w:rPr>
                <w:sz w:val="14"/>
              </w:rPr>
            </w:pPr>
          </w:p>
        </w:tc>
      </w:tr>
      <w:tr w:rsidR="0033039D" w:rsidTr="00DF4243">
        <w:trPr>
          <w:cantSplit/>
          <w:trHeight w:val="279"/>
        </w:trPr>
        <w:tc>
          <w:tcPr>
            <w:tcW w:w="522" w:type="dxa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п/п</w:t>
            </w:r>
          </w:p>
        </w:tc>
        <w:tc>
          <w:tcPr>
            <w:tcW w:w="1537" w:type="dxa"/>
            <w:gridSpan w:val="4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Полное наименование объекта недвижимости</w:t>
            </w:r>
          </w:p>
        </w:tc>
        <w:tc>
          <w:tcPr>
            <w:tcW w:w="571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Тип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объекта</w:t>
            </w:r>
          </w:p>
        </w:tc>
        <w:tc>
          <w:tcPr>
            <w:tcW w:w="1887" w:type="dxa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Адрес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/ памятник истории и культуры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(да или нет)</w:t>
            </w:r>
          </w:p>
        </w:tc>
        <w:tc>
          <w:tcPr>
            <w:tcW w:w="1090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Основание нахождения объекта у юридического лица</w:t>
            </w:r>
          </w:p>
        </w:tc>
        <w:tc>
          <w:tcPr>
            <w:tcW w:w="1304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Инвентарный номер объекта недвижимости</w:t>
            </w:r>
          </w:p>
          <w:p w:rsidR="0033039D" w:rsidRDefault="0033039D" w:rsidP="003A7CA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/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номер паспорта БТИ, дата</w:t>
            </w:r>
          </w:p>
        </w:tc>
        <w:tc>
          <w:tcPr>
            <w:tcW w:w="1153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Балансовая стоимость </w:t>
            </w: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1134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Остаточная  стоимость </w:t>
            </w: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  <w:p w:rsidR="0033039D" w:rsidRDefault="0033039D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571" w:type="dxa"/>
            <w:gridSpan w:val="2"/>
            <w:vMerge w:val="restart"/>
          </w:tcPr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Общая площадь </w:t>
            </w: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</w:p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>(кв.м.)</w:t>
            </w:r>
          </w:p>
        </w:tc>
        <w:tc>
          <w:tcPr>
            <w:tcW w:w="709" w:type="dxa"/>
            <w:vMerge w:val="restart"/>
          </w:tcPr>
          <w:p w:rsidR="0033039D" w:rsidRDefault="0033039D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>Этаж-ность</w:t>
            </w:r>
          </w:p>
        </w:tc>
        <w:tc>
          <w:tcPr>
            <w:tcW w:w="1561" w:type="dxa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Кадастровый (условный) номер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земельного участка</w:t>
            </w:r>
          </w:p>
        </w:tc>
        <w:tc>
          <w:tcPr>
            <w:tcW w:w="821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Площадь земельного участка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под объектом 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</w:p>
          <w:p w:rsidR="0033039D" w:rsidRDefault="0033039D" w:rsidP="003A7CAA">
            <w:pPr>
              <w:jc w:val="center"/>
              <w:rPr>
                <w:sz w:val="14"/>
              </w:rPr>
            </w:pPr>
          </w:p>
          <w:p w:rsidR="0033039D" w:rsidRDefault="0033039D" w:rsidP="003A7CAA">
            <w:pPr>
              <w:jc w:val="center"/>
              <w:rPr>
                <w:sz w:val="14"/>
              </w:rPr>
            </w:pP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(кв.м.)</w:t>
            </w:r>
          </w:p>
        </w:tc>
        <w:tc>
          <w:tcPr>
            <w:tcW w:w="850" w:type="dxa"/>
            <w:gridSpan w:val="2"/>
            <w:vMerge w:val="restart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Протя-женность 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(дорог,,   коммуни-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каций. сооружений)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(м)</w:t>
            </w:r>
          </w:p>
        </w:tc>
        <w:tc>
          <w:tcPr>
            <w:tcW w:w="2004" w:type="dxa"/>
            <w:gridSpan w:val="3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Обременение (тыс. руб.)</w:t>
            </w:r>
          </w:p>
        </w:tc>
      </w:tr>
      <w:tr w:rsidR="0033039D" w:rsidTr="00DF4243">
        <w:trPr>
          <w:cantSplit/>
          <w:trHeight w:val="708"/>
        </w:trPr>
        <w:tc>
          <w:tcPr>
            <w:tcW w:w="522" w:type="dxa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537" w:type="dxa"/>
            <w:gridSpan w:val="4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887" w:type="dxa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090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304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153" w:type="dxa"/>
            <w:gridSpan w:val="2"/>
            <w:vMerge/>
          </w:tcPr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1134" w:type="dxa"/>
            <w:gridSpan w:val="2"/>
            <w:vMerge/>
          </w:tcPr>
          <w:p w:rsidR="0033039D" w:rsidRDefault="0033039D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571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709" w:type="dxa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1561" w:type="dxa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821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850" w:type="dxa"/>
            <w:gridSpan w:val="2"/>
            <w:vMerge/>
          </w:tcPr>
          <w:p w:rsidR="0033039D" w:rsidRDefault="0033039D" w:rsidP="003A7CAA">
            <w:pPr>
              <w:jc w:val="center"/>
              <w:rPr>
                <w:sz w:val="14"/>
              </w:rPr>
            </w:pPr>
          </w:p>
        </w:tc>
        <w:tc>
          <w:tcPr>
            <w:tcW w:w="802" w:type="dxa"/>
          </w:tcPr>
          <w:p w:rsidR="0033039D" w:rsidRDefault="0033039D" w:rsidP="0066723A">
            <w:pPr>
              <w:ind w:right="-828"/>
              <w:rPr>
                <w:sz w:val="14"/>
              </w:rPr>
            </w:pPr>
            <w:r>
              <w:rPr>
                <w:sz w:val="14"/>
              </w:rPr>
              <w:t>Годовая</w:t>
            </w:r>
          </w:p>
          <w:p w:rsidR="0033039D" w:rsidRDefault="0033039D" w:rsidP="0066723A">
            <w:pPr>
              <w:ind w:right="-828"/>
              <w:rPr>
                <w:sz w:val="14"/>
              </w:rPr>
            </w:pPr>
            <w:r>
              <w:rPr>
                <w:sz w:val="14"/>
              </w:rPr>
              <w:t>арендная</w:t>
            </w:r>
          </w:p>
          <w:p w:rsidR="0033039D" w:rsidRDefault="0033039D" w:rsidP="0066723A">
            <w:pPr>
              <w:ind w:right="-828"/>
              <w:rPr>
                <w:sz w:val="14"/>
              </w:rPr>
            </w:pPr>
            <w:r>
              <w:rPr>
                <w:sz w:val="14"/>
              </w:rPr>
              <w:t xml:space="preserve"> плата в </w:t>
            </w:r>
          </w:p>
          <w:p w:rsidR="0033039D" w:rsidRDefault="0033039D" w:rsidP="0066723A">
            <w:pPr>
              <w:ind w:right="-828"/>
              <w:rPr>
                <w:sz w:val="14"/>
              </w:rPr>
            </w:pPr>
            <w:r>
              <w:rPr>
                <w:sz w:val="14"/>
              </w:rPr>
              <w:t>обл.</w:t>
            </w:r>
          </w:p>
          <w:p w:rsidR="0033039D" w:rsidRDefault="0033039D" w:rsidP="0066723A">
            <w:pPr>
              <w:ind w:right="-828"/>
              <w:rPr>
                <w:sz w:val="14"/>
              </w:rPr>
            </w:pPr>
            <w:r>
              <w:rPr>
                <w:sz w:val="14"/>
              </w:rPr>
              <w:t xml:space="preserve"> бюджет  </w:t>
            </w:r>
          </w:p>
        </w:tc>
        <w:tc>
          <w:tcPr>
            <w:tcW w:w="815" w:type="dxa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Сумма залога </w:t>
            </w:r>
          </w:p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/</w:t>
            </w:r>
            <w:r>
              <w:rPr>
                <w:sz w:val="14"/>
              </w:rPr>
              <w:t xml:space="preserve"> дата окончания залога</w:t>
            </w:r>
          </w:p>
        </w:tc>
        <w:tc>
          <w:tcPr>
            <w:tcW w:w="387" w:type="dxa"/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Иное</w:t>
            </w:r>
          </w:p>
        </w:tc>
      </w:tr>
      <w:tr w:rsidR="0033039D" w:rsidTr="00DF4243">
        <w:trPr>
          <w:cantSplit/>
        </w:trPr>
        <w:tc>
          <w:tcPr>
            <w:tcW w:w="522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537" w:type="dxa"/>
            <w:gridSpan w:val="4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571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887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090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304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153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134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571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561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821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0" w:type="dxa"/>
            <w:gridSpan w:val="2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802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815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387" w:type="dxa"/>
            <w:tcBorders>
              <w:bottom w:val="thinThickSmallGap" w:sz="24" w:space="0" w:color="auto"/>
            </w:tcBorders>
          </w:tcPr>
          <w:p w:rsidR="0033039D" w:rsidRDefault="0033039D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</w:tr>
      <w:tr w:rsidR="0033039D" w:rsidRPr="001C425B" w:rsidTr="00FB3E4F">
        <w:trPr>
          <w:cantSplit/>
          <w:trHeight w:val="1300"/>
        </w:trPr>
        <w:tc>
          <w:tcPr>
            <w:tcW w:w="15714" w:type="dxa"/>
            <w:gridSpan w:val="27"/>
            <w:tcBorders>
              <w:top w:val="thinThickSmallGap" w:sz="24" w:space="0" w:color="auto"/>
            </w:tcBorders>
          </w:tcPr>
          <w:p w:rsidR="0033039D" w:rsidRDefault="0033039D" w:rsidP="00B34C49">
            <w:pPr>
              <w:jc w:val="center"/>
              <w:rPr>
                <w:sz w:val="16"/>
                <w:szCs w:val="16"/>
              </w:rPr>
            </w:pPr>
          </w:p>
          <w:p w:rsidR="0033039D" w:rsidRPr="00CF42F3" w:rsidRDefault="0033039D" w:rsidP="00945251">
            <w:pPr>
              <w:rPr>
                <w:sz w:val="22"/>
                <w:szCs w:val="22"/>
              </w:rPr>
            </w:pPr>
            <w:r w:rsidRPr="00CF42F3">
              <w:rPr>
                <w:sz w:val="22"/>
                <w:szCs w:val="22"/>
              </w:rPr>
              <w:t>Гущинская  сельская администрация</w:t>
            </w:r>
          </w:p>
          <w:p w:rsidR="0033039D" w:rsidRPr="00945251" w:rsidRDefault="0033039D" w:rsidP="00945251">
            <w:pPr>
              <w:rPr>
                <w:sz w:val="16"/>
                <w:szCs w:val="16"/>
              </w:rPr>
            </w:pPr>
          </w:p>
          <w:p w:rsidR="0033039D" w:rsidRPr="00945251" w:rsidRDefault="0033039D" w:rsidP="00945251">
            <w:pPr>
              <w:rPr>
                <w:sz w:val="16"/>
                <w:szCs w:val="16"/>
              </w:rPr>
            </w:pPr>
          </w:p>
          <w:p w:rsidR="0033039D" w:rsidRDefault="0033039D" w:rsidP="00945251">
            <w:pPr>
              <w:rPr>
                <w:sz w:val="16"/>
                <w:szCs w:val="16"/>
              </w:rPr>
            </w:pPr>
          </w:p>
          <w:p w:rsidR="0033039D" w:rsidRPr="00945251" w:rsidRDefault="0033039D" w:rsidP="00945251">
            <w:pPr>
              <w:rPr>
                <w:b/>
                <w:sz w:val="22"/>
                <w:szCs w:val="22"/>
              </w:rPr>
            </w:pPr>
            <w:r w:rsidRPr="00945251">
              <w:rPr>
                <w:b/>
                <w:sz w:val="22"/>
                <w:szCs w:val="22"/>
              </w:rPr>
              <w:t>Недвижимое имущество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33039D" w:rsidRPr="001C425B" w:rsidTr="00DF4243">
        <w:trPr>
          <w:cantSplit/>
          <w:trHeight w:val="1300"/>
        </w:trPr>
        <w:tc>
          <w:tcPr>
            <w:tcW w:w="522" w:type="dxa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37" w:type="dxa"/>
            <w:gridSpan w:val="4"/>
            <w:tcBorders>
              <w:top w:val="thinThickSmallGap" w:sz="24" w:space="0" w:color="auto"/>
            </w:tcBorders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Воину освободителю</w:t>
            </w:r>
          </w:p>
        </w:tc>
        <w:tc>
          <w:tcPr>
            <w:tcW w:w="571" w:type="dxa"/>
            <w:gridSpan w:val="2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thinThickSmallGap" w:sz="24" w:space="0" w:color="auto"/>
            </w:tcBorders>
          </w:tcPr>
          <w:p w:rsidR="0033039D" w:rsidRPr="001C425B" w:rsidRDefault="0033039D" w:rsidP="0064207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Первомайский </w:t>
            </w:r>
          </w:p>
        </w:tc>
        <w:tc>
          <w:tcPr>
            <w:tcW w:w="1090" w:type="dxa"/>
            <w:gridSpan w:val="2"/>
            <w:tcBorders>
              <w:top w:val="thinThickSmallGap" w:sz="24" w:space="0" w:color="auto"/>
            </w:tcBorders>
          </w:tcPr>
          <w:p w:rsidR="0033039D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 – передачи 29.06.2007г.</w:t>
            </w:r>
          </w:p>
          <w:p w:rsidR="0033039D" w:rsidRPr="001C425B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администрации Почепского района</w:t>
            </w:r>
          </w:p>
        </w:tc>
        <w:tc>
          <w:tcPr>
            <w:tcW w:w="1304" w:type="dxa"/>
            <w:gridSpan w:val="2"/>
            <w:tcBorders>
              <w:top w:val="thinThickSmallGap" w:sz="24" w:space="0" w:color="auto"/>
            </w:tcBorders>
          </w:tcPr>
          <w:p w:rsidR="0033039D" w:rsidRDefault="0033039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1011200067</w:t>
            </w:r>
          </w:p>
          <w:p w:rsidR="0033039D" w:rsidRPr="00F32632" w:rsidRDefault="0033039D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2"/>
            <w:tcBorders>
              <w:top w:val="thinThickSmallGap" w:sz="24" w:space="0" w:color="auto"/>
            </w:tcBorders>
          </w:tcPr>
          <w:p w:rsidR="0033039D" w:rsidRPr="00F32632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</w:tcBorders>
          </w:tcPr>
          <w:p w:rsidR="0033039D" w:rsidRPr="00F32632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  <w:tcBorders>
              <w:top w:val="thinThickSmallGap" w:sz="24" w:space="0" w:color="auto"/>
            </w:tcBorders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thinThickSmallGap" w:sz="24" w:space="0" w:color="auto"/>
            </w:tcBorders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tcBorders>
              <w:top w:val="thinThickSmallGap" w:sz="24" w:space="0" w:color="auto"/>
            </w:tcBorders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thinThickSmallGap" w:sz="24" w:space="0" w:color="auto"/>
            </w:tcBorders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227"/>
        </w:trPr>
        <w:tc>
          <w:tcPr>
            <w:tcW w:w="52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37" w:type="dxa"/>
            <w:gridSpan w:val="4"/>
          </w:tcPr>
          <w:p w:rsidR="0033039D" w:rsidRPr="001C425B" w:rsidRDefault="0033039D" w:rsidP="001F6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87" w:type="dxa"/>
          </w:tcPr>
          <w:p w:rsidR="0033039D" w:rsidRDefault="0033039D" w:rsidP="00716D9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716D9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716D9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Садовая, ул. Октябрьская, ул. Лесная, ул. Новая, ул. Школьная</w:t>
            </w:r>
          </w:p>
          <w:p w:rsidR="0033039D" w:rsidRDefault="0033039D" w:rsidP="00301BD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Свид. о гос.регистр.права </w:t>
            </w:r>
          </w:p>
          <w:p w:rsidR="0033039D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32-32/010-</w:t>
            </w:r>
          </w:p>
          <w:p w:rsidR="0033039D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32/020/023/</w:t>
            </w:r>
          </w:p>
          <w:p w:rsidR="0033039D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2016-241/1</w:t>
            </w:r>
          </w:p>
          <w:p w:rsidR="0033039D" w:rsidRPr="001C425B" w:rsidRDefault="0033039D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31.05.2016г</w:t>
            </w:r>
          </w:p>
        </w:tc>
        <w:tc>
          <w:tcPr>
            <w:tcW w:w="1304" w:type="dxa"/>
            <w:gridSpan w:val="2"/>
          </w:tcPr>
          <w:p w:rsidR="0033039D" w:rsidRDefault="0033039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1011200168</w:t>
            </w:r>
          </w:p>
        </w:tc>
        <w:tc>
          <w:tcPr>
            <w:tcW w:w="1153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174515,00</w:t>
            </w:r>
          </w:p>
        </w:tc>
        <w:tc>
          <w:tcPr>
            <w:tcW w:w="1134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Default="0033039D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1528</w:t>
            </w:r>
          </w:p>
        </w:tc>
        <w:tc>
          <w:tcPr>
            <w:tcW w:w="80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693"/>
        </w:trPr>
        <w:tc>
          <w:tcPr>
            <w:tcW w:w="522" w:type="dxa"/>
          </w:tcPr>
          <w:p w:rsidR="0033039D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7" w:type="dxa"/>
            <w:gridSpan w:val="4"/>
          </w:tcPr>
          <w:p w:rsidR="0033039D" w:rsidRPr="00B60B8F" w:rsidRDefault="0033039D" w:rsidP="006420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87" w:type="dxa"/>
          </w:tcPr>
          <w:p w:rsidR="0033039D" w:rsidRDefault="0033039D" w:rsidP="00B60B8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B60B8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B60B8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Почепская</w:t>
            </w:r>
          </w:p>
          <w:p w:rsidR="0033039D" w:rsidRDefault="0033039D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Default="0033039D" w:rsidP="00B60B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 18.01.2012г.</w:t>
            </w:r>
          </w:p>
          <w:p w:rsidR="0033039D" w:rsidRDefault="0033039D" w:rsidP="00B60B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ФГУП «Первомайское»</w:t>
            </w:r>
          </w:p>
        </w:tc>
        <w:tc>
          <w:tcPr>
            <w:tcW w:w="1304" w:type="dxa"/>
            <w:gridSpan w:val="2"/>
          </w:tcPr>
          <w:p w:rsidR="0033039D" w:rsidRDefault="0033039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10112000001</w:t>
            </w:r>
          </w:p>
        </w:tc>
        <w:tc>
          <w:tcPr>
            <w:tcW w:w="1153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134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80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693"/>
        </w:trPr>
        <w:tc>
          <w:tcPr>
            <w:tcW w:w="522" w:type="dxa"/>
          </w:tcPr>
          <w:p w:rsidR="0033039D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37" w:type="dxa"/>
            <w:gridSpan w:val="4"/>
          </w:tcPr>
          <w:p w:rsidR="0033039D" w:rsidRPr="00B60B8F" w:rsidRDefault="0033039D" w:rsidP="000E78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0E78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Полянская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Default="0033039D" w:rsidP="009319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 18.01.2012г.</w:t>
            </w:r>
          </w:p>
          <w:p w:rsidR="0033039D" w:rsidRDefault="0033039D" w:rsidP="009319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ФГУП «Первомайское»</w:t>
            </w:r>
          </w:p>
        </w:tc>
        <w:tc>
          <w:tcPr>
            <w:tcW w:w="1304" w:type="dxa"/>
            <w:gridSpan w:val="2"/>
          </w:tcPr>
          <w:p w:rsidR="0033039D" w:rsidRDefault="0033039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10112000002</w:t>
            </w:r>
          </w:p>
        </w:tc>
        <w:tc>
          <w:tcPr>
            <w:tcW w:w="1153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11000,00</w:t>
            </w:r>
          </w:p>
        </w:tc>
        <w:tc>
          <w:tcPr>
            <w:tcW w:w="1134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80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693"/>
        </w:trPr>
        <w:tc>
          <w:tcPr>
            <w:tcW w:w="522" w:type="dxa"/>
          </w:tcPr>
          <w:p w:rsidR="0033039D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37" w:type="dxa"/>
            <w:gridSpan w:val="4"/>
          </w:tcPr>
          <w:p w:rsidR="0033039D" w:rsidRPr="00B60B8F" w:rsidRDefault="0033039D" w:rsidP="000E78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0E78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Молодежная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Default="0033039D" w:rsidP="009319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 18.01.2012г.</w:t>
            </w:r>
          </w:p>
          <w:p w:rsidR="0033039D" w:rsidRDefault="0033039D" w:rsidP="009319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ФГУП «Первомайское»</w:t>
            </w:r>
          </w:p>
        </w:tc>
        <w:tc>
          <w:tcPr>
            <w:tcW w:w="1304" w:type="dxa"/>
            <w:gridSpan w:val="2"/>
          </w:tcPr>
          <w:p w:rsidR="0033039D" w:rsidRDefault="0033039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10112000003</w:t>
            </w:r>
          </w:p>
        </w:tc>
        <w:tc>
          <w:tcPr>
            <w:tcW w:w="1153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37000,00</w:t>
            </w:r>
          </w:p>
        </w:tc>
        <w:tc>
          <w:tcPr>
            <w:tcW w:w="1134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80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349"/>
        </w:trPr>
        <w:tc>
          <w:tcPr>
            <w:tcW w:w="6911" w:type="dxa"/>
            <w:gridSpan w:val="12"/>
          </w:tcPr>
          <w:p w:rsidR="0033039D" w:rsidRPr="00273787" w:rsidRDefault="0033039D" w:rsidP="00642078">
            <w:pPr>
              <w:ind w:right="-59"/>
              <w:rPr>
                <w:sz w:val="16"/>
                <w:szCs w:val="16"/>
              </w:rPr>
            </w:pPr>
            <w:r w:rsidRPr="00273787">
              <w:rPr>
                <w:b/>
                <w:sz w:val="16"/>
                <w:szCs w:val="16"/>
              </w:rPr>
              <w:t xml:space="preserve">И   Т   О   Г   О   </w:t>
            </w:r>
          </w:p>
        </w:tc>
        <w:tc>
          <w:tcPr>
            <w:tcW w:w="1153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239515,00</w:t>
            </w:r>
          </w:p>
        </w:tc>
        <w:tc>
          <w:tcPr>
            <w:tcW w:w="1134" w:type="dxa"/>
            <w:gridSpan w:val="2"/>
          </w:tcPr>
          <w:p w:rsidR="0033039D" w:rsidRDefault="0033039D" w:rsidP="00ED0BE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Pr="00132EE3" w:rsidRDefault="0033039D" w:rsidP="00ED0BEE">
            <w:pPr>
              <w:jc w:val="center"/>
              <w:rPr>
                <w:b/>
                <w:sz w:val="16"/>
                <w:szCs w:val="16"/>
              </w:rPr>
            </w:pPr>
            <w:r w:rsidRPr="00132EE3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709" w:type="dxa"/>
          </w:tcPr>
          <w:p w:rsidR="0033039D" w:rsidRPr="001C425B" w:rsidRDefault="0033039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6420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32EE3" w:rsidRDefault="0033039D" w:rsidP="00B34C49">
            <w:pPr>
              <w:jc w:val="center"/>
              <w:rPr>
                <w:b/>
                <w:sz w:val="16"/>
                <w:szCs w:val="16"/>
              </w:rPr>
            </w:pPr>
            <w:r w:rsidRPr="00132EE3">
              <w:rPr>
                <w:b/>
                <w:sz w:val="16"/>
                <w:szCs w:val="16"/>
              </w:rPr>
              <w:t>2598</w:t>
            </w:r>
          </w:p>
        </w:tc>
        <w:tc>
          <w:tcPr>
            <w:tcW w:w="802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B34C49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FB3E4F">
        <w:trPr>
          <w:cantSplit/>
          <w:trHeight w:val="693"/>
        </w:trPr>
        <w:tc>
          <w:tcPr>
            <w:tcW w:w="15714" w:type="dxa"/>
            <w:gridSpan w:val="27"/>
          </w:tcPr>
          <w:p w:rsidR="0033039D" w:rsidRDefault="0033039D" w:rsidP="00BF03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  <w:p w:rsidR="0033039D" w:rsidRDefault="0033039D" w:rsidP="00BF03D5">
            <w:pPr>
              <w:rPr>
                <w:sz w:val="16"/>
                <w:szCs w:val="16"/>
              </w:rPr>
            </w:pPr>
          </w:p>
          <w:p w:rsidR="0033039D" w:rsidRPr="00F567E1" w:rsidRDefault="0033039D" w:rsidP="00BF03D5">
            <w:pPr>
              <w:rPr>
                <w:b/>
              </w:rPr>
            </w:pPr>
            <w:r w:rsidRPr="00F567E1">
              <w:t xml:space="preserve">     </w:t>
            </w:r>
            <w:r w:rsidRPr="00F567E1">
              <w:rPr>
                <w:b/>
              </w:rPr>
              <w:t>Движимое имущество:</w:t>
            </w:r>
          </w:p>
        </w:tc>
      </w:tr>
      <w:tr w:rsidR="0033039D" w:rsidRPr="001C425B" w:rsidTr="00FB3E4F">
        <w:trPr>
          <w:cantSplit/>
          <w:trHeight w:val="423"/>
        </w:trPr>
        <w:tc>
          <w:tcPr>
            <w:tcW w:w="15714" w:type="dxa"/>
            <w:gridSpan w:val="27"/>
          </w:tcPr>
          <w:p w:rsidR="0033039D" w:rsidRPr="00400A60" w:rsidRDefault="0033039D" w:rsidP="00400A60">
            <w:pPr>
              <w:tabs>
                <w:tab w:val="left" w:pos="245"/>
              </w:tabs>
              <w:rPr>
                <w:b/>
              </w:rPr>
            </w:pPr>
            <w:r>
              <w:rPr>
                <w:sz w:val="16"/>
                <w:szCs w:val="16"/>
              </w:rPr>
              <w:tab/>
            </w:r>
            <w:r w:rsidRPr="00400A60">
              <w:rPr>
                <w:b/>
              </w:rPr>
              <w:t>Иное движимое имущество</w:t>
            </w:r>
          </w:p>
        </w:tc>
      </w:tr>
      <w:tr w:rsidR="0033039D" w:rsidRPr="001C425B" w:rsidTr="00DF4243">
        <w:trPr>
          <w:cantSplit/>
          <w:trHeight w:val="557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color w:val="000000"/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Компьютер в комплекте</w:t>
            </w:r>
          </w:p>
          <w:p w:rsidR="0033039D" w:rsidRDefault="0033039D" w:rsidP="00C536EF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33039D" w:rsidRPr="001D6A1B" w:rsidRDefault="0033039D" w:rsidP="00C536EF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1013400004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35631,45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50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vAlign w:val="bottom"/>
          </w:tcPr>
          <w:p w:rsidR="0033039D" w:rsidRPr="00DF7A88" w:rsidRDefault="0033039D" w:rsidP="00C536EF">
            <w:pPr>
              <w:rPr>
                <w:color w:val="000000"/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Ксерокс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1013400005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6638,33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58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1013400008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21307,57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52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Принтер-Сканер-Копир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1013400010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7300,50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46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Телефакс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1013400012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693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05" w:type="dxa"/>
            <w:gridSpan w:val="3"/>
            <w:vAlign w:val="bottom"/>
          </w:tcPr>
          <w:p w:rsidR="0033039D" w:rsidRPr="00DF7A88" w:rsidRDefault="0033039D" w:rsidP="00C536EF">
            <w:pPr>
              <w:rPr>
                <w:color w:val="000000"/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Компьютер в комплекте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1013400065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22301,65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422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Принтер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1013400066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4760,08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416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05" w:type="dxa"/>
            <w:gridSpan w:val="3"/>
            <w:vAlign w:val="bottom"/>
          </w:tcPr>
          <w:p w:rsidR="0033039D" w:rsidRPr="00DF7A88" w:rsidRDefault="0033039D" w:rsidP="002A291E">
            <w:pPr>
              <w:rPr>
                <w:color w:val="000000"/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1013400013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80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1013400014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59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Автомобиль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1013500015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151530,00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54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Шкаф для документов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1013600025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sz w:val="18"/>
                <w:szCs w:val="18"/>
              </w:rPr>
            </w:pPr>
            <w:r w:rsidRPr="00DF7A88">
              <w:rPr>
                <w:color w:val="000000"/>
                <w:sz w:val="18"/>
                <w:szCs w:val="18"/>
              </w:rPr>
              <w:t>Шкаф для одежды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1013600028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05" w:type="dxa"/>
            <w:gridSpan w:val="3"/>
          </w:tcPr>
          <w:p w:rsidR="0033039D" w:rsidRPr="00DF7A88" w:rsidRDefault="0033039D" w:rsidP="00C536EF">
            <w:pPr>
              <w:rPr>
                <w:color w:val="000000"/>
                <w:sz w:val="16"/>
                <w:szCs w:val="16"/>
              </w:rPr>
            </w:pPr>
            <w:r w:rsidRPr="00DF7A88">
              <w:rPr>
                <w:color w:val="000000"/>
                <w:sz w:val="16"/>
                <w:szCs w:val="16"/>
              </w:rPr>
              <w:t>Стол офисный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692013" w:rsidRDefault="0033039D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1013600031</w:t>
            </w:r>
          </w:p>
        </w:tc>
        <w:tc>
          <w:tcPr>
            <w:tcW w:w="1153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C536E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C536EF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1013600035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со стеклом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1013600048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3600,00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 xml:space="preserve">Шкаф </w:t>
            </w:r>
            <w:r>
              <w:rPr>
                <w:sz w:val="16"/>
                <w:szCs w:val="16"/>
              </w:rPr>
              <w:t>со стеллажами с углом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1013600047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1013600050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 угловой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1013600055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руководителя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1013600056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Бензопила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1013600119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10259,00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1013600026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1013600032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1013600036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1013600037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1013600038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1013600039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05" w:type="dxa"/>
            <w:gridSpan w:val="3"/>
          </w:tcPr>
          <w:p w:rsidR="0033039D" w:rsidRPr="001D6A0E" w:rsidRDefault="0033039D" w:rsidP="00EC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EC23A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EC23A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1013600040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EC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EC23A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EC23A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1013600054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Триммер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1013600176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Триммер бенз.</w:t>
            </w:r>
          </w:p>
          <w:p w:rsidR="0033039D" w:rsidRPr="009951D5" w:rsidRDefault="0033039D" w:rsidP="007123E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CHAMPION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10136000001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9475,00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Бензопила Х 360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10136000002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14380,00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Забор шиферный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1013800074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21275,00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Забор ж/б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1013800076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8020,00</w:t>
            </w:r>
          </w:p>
        </w:tc>
        <w:tc>
          <w:tcPr>
            <w:tcW w:w="1134" w:type="dxa"/>
            <w:gridSpan w:val="2"/>
          </w:tcPr>
          <w:p w:rsidR="0033039D" w:rsidRPr="007123E2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Остановочный павильон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1013800078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33039D" w:rsidRPr="00C536EF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23333,20</w:t>
            </w: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 уличного освещения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1013800089</w:t>
            </w:r>
          </w:p>
        </w:tc>
        <w:tc>
          <w:tcPr>
            <w:tcW w:w="1153" w:type="dxa"/>
            <w:gridSpan w:val="2"/>
          </w:tcPr>
          <w:p w:rsidR="0033039D" w:rsidRPr="00EC23A1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9959,26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ШБ-2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1013800079</w:t>
            </w:r>
          </w:p>
        </w:tc>
        <w:tc>
          <w:tcPr>
            <w:tcW w:w="1153" w:type="dxa"/>
            <w:gridSpan w:val="2"/>
          </w:tcPr>
          <w:p w:rsidR="0033039D" w:rsidRPr="00114165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ШБ-032 Т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1013800080</w:t>
            </w:r>
          </w:p>
        </w:tc>
        <w:tc>
          <w:tcPr>
            <w:tcW w:w="1153" w:type="dxa"/>
            <w:gridSpan w:val="2"/>
          </w:tcPr>
          <w:p w:rsidR="0033039D" w:rsidRPr="00114165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-011 Т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1013800081</w:t>
            </w:r>
          </w:p>
        </w:tc>
        <w:tc>
          <w:tcPr>
            <w:tcW w:w="1153" w:type="dxa"/>
            <w:gridSpan w:val="2"/>
          </w:tcPr>
          <w:p w:rsidR="0033039D" w:rsidRPr="00114165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505" w:type="dxa"/>
            <w:gridSpan w:val="3"/>
          </w:tcPr>
          <w:p w:rsidR="0033039D" w:rsidRPr="00AB340C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Забор Ж/Б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303E7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1013800092</w:t>
            </w:r>
          </w:p>
        </w:tc>
        <w:tc>
          <w:tcPr>
            <w:tcW w:w="1153" w:type="dxa"/>
            <w:gridSpan w:val="2"/>
          </w:tcPr>
          <w:p w:rsidR="0033039D" w:rsidRPr="00114165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51045,95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Радиатор масленый 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10138000005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5075,00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Сварочный аппарат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  <w:p w:rsidR="0033039D" w:rsidRDefault="0033039D" w:rsidP="000E789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10138000006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46788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46788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1013400177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505" w:type="dxa"/>
            <w:gridSpan w:val="3"/>
          </w:tcPr>
          <w:p w:rsidR="0033039D" w:rsidRPr="0046788A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Модем </w:t>
            </w:r>
            <w:r>
              <w:rPr>
                <w:sz w:val="16"/>
                <w:szCs w:val="16"/>
                <w:lang w:val="en-US"/>
              </w:rPr>
              <w:t>D-Link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46788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46788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</w:tc>
        <w:tc>
          <w:tcPr>
            <w:tcW w:w="1090" w:type="dxa"/>
            <w:gridSpan w:val="2"/>
          </w:tcPr>
          <w:p w:rsidR="0033039D" w:rsidRPr="0003416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1013400178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3541,00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8E75A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8E75A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</w:tc>
        <w:tc>
          <w:tcPr>
            <w:tcW w:w="1090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1013400181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4583,00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505" w:type="dxa"/>
            <w:gridSpan w:val="3"/>
          </w:tcPr>
          <w:p w:rsidR="0033039D" w:rsidRDefault="0033039D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Жесткий диск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8E75A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</w:t>
            </w:r>
          </w:p>
          <w:p w:rsidR="0033039D" w:rsidRDefault="0033039D" w:rsidP="008E75A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Первомайский</w:t>
            </w:r>
          </w:p>
        </w:tc>
        <w:tc>
          <w:tcPr>
            <w:tcW w:w="1090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04" w:type="dxa"/>
            <w:gridSpan w:val="2"/>
          </w:tcPr>
          <w:p w:rsidR="0033039D" w:rsidRDefault="0033039D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10134000001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134" w:type="dxa"/>
            <w:gridSpan w:val="2"/>
          </w:tcPr>
          <w:p w:rsidR="0033039D" w:rsidRPr="009D1384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6911" w:type="dxa"/>
            <w:gridSpan w:val="12"/>
          </w:tcPr>
          <w:p w:rsidR="0033039D" w:rsidRPr="00730324" w:rsidRDefault="0033039D" w:rsidP="007123E2">
            <w:pPr>
              <w:ind w:right="-59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30324">
              <w:rPr>
                <w:b/>
                <w:sz w:val="22"/>
                <w:szCs w:val="22"/>
              </w:rPr>
              <w:t>Итого движимого имущества</w:t>
            </w:r>
          </w:p>
        </w:tc>
        <w:tc>
          <w:tcPr>
            <w:tcW w:w="1153" w:type="dxa"/>
            <w:gridSpan w:val="2"/>
          </w:tcPr>
          <w:p w:rsidR="0033039D" w:rsidRPr="008601AF" w:rsidRDefault="0033039D" w:rsidP="007123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615372,79</w:t>
            </w:r>
          </w:p>
        </w:tc>
        <w:tc>
          <w:tcPr>
            <w:tcW w:w="1134" w:type="dxa"/>
            <w:gridSpan w:val="2"/>
          </w:tcPr>
          <w:p w:rsidR="0033039D" w:rsidRPr="00EE36AB" w:rsidRDefault="0033039D" w:rsidP="007123E2">
            <w:pPr>
              <w:jc w:val="center"/>
              <w:rPr>
                <w:b/>
                <w:sz w:val="18"/>
                <w:szCs w:val="18"/>
              </w:rPr>
            </w:pPr>
            <w:r w:rsidRPr="00EE36AB">
              <w:rPr>
                <w:b/>
                <w:sz w:val="16"/>
                <w:szCs w:val="16"/>
              </w:rPr>
              <w:t>23333,20</w:t>
            </w: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6911" w:type="dxa"/>
            <w:gridSpan w:val="12"/>
          </w:tcPr>
          <w:p w:rsidR="0033039D" w:rsidRPr="00730324" w:rsidRDefault="0033039D" w:rsidP="007123E2">
            <w:pPr>
              <w:ind w:right="-59"/>
              <w:rPr>
                <w:b/>
              </w:rPr>
            </w:pPr>
            <w:r w:rsidRPr="00730324">
              <w:rPr>
                <w:b/>
              </w:rPr>
              <w:t xml:space="preserve"> Итого по администрации</w:t>
            </w:r>
          </w:p>
        </w:tc>
        <w:tc>
          <w:tcPr>
            <w:tcW w:w="1153" w:type="dxa"/>
            <w:gridSpan w:val="2"/>
          </w:tcPr>
          <w:p w:rsidR="0033039D" w:rsidRPr="00CF42F3" w:rsidRDefault="0033039D" w:rsidP="007123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854887,79</w:t>
            </w:r>
          </w:p>
        </w:tc>
        <w:tc>
          <w:tcPr>
            <w:tcW w:w="1134" w:type="dxa"/>
            <w:gridSpan w:val="2"/>
          </w:tcPr>
          <w:p w:rsidR="0033039D" w:rsidRPr="00EE36AB" w:rsidRDefault="0033039D" w:rsidP="007123E2">
            <w:pPr>
              <w:jc w:val="center"/>
              <w:rPr>
                <w:b/>
                <w:sz w:val="18"/>
                <w:szCs w:val="18"/>
              </w:rPr>
            </w:pPr>
            <w:r w:rsidRPr="00EE36AB">
              <w:rPr>
                <w:b/>
                <w:sz w:val="16"/>
                <w:szCs w:val="16"/>
              </w:rPr>
              <w:t>23333,20</w:t>
            </w: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0836D0">
        <w:trPr>
          <w:cantSplit/>
          <w:trHeight w:val="530"/>
        </w:trPr>
        <w:tc>
          <w:tcPr>
            <w:tcW w:w="15714" w:type="dxa"/>
            <w:gridSpan w:val="27"/>
          </w:tcPr>
          <w:p w:rsidR="0033039D" w:rsidRDefault="0033039D" w:rsidP="007123E2">
            <w:pPr>
              <w:ind w:right="-59"/>
              <w:rPr>
                <w:b/>
              </w:rPr>
            </w:pPr>
          </w:p>
          <w:p w:rsidR="0033039D" w:rsidRPr="0046788A" w:rsidRDefault="0033039D" w:rsidP="007123E2">
            <w:pPr>
              <w:ind w:right="-59"/>
              <w:rPr>
                <w:b/>
                <w:sz w:val="22"/>
                <w:szCs w:val="22"/>
              </w:rPr>
            </w:pPr>
            <w:r w:rsidRPr="0046788A">
              <w:rPr>
                <w:b/>
                <w:sz w:val="22"/>
                <w:szCs w:val="22"/>
              </w:rPr>
              <w:t>Имущество казны</w:t>
            </w:r>
          </w:p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Pr="0046788A" w:rsidRDefault="0033039D" w:rsidP="007123E2">
            <w:pPr>
              <w:ind w:right="-59"/>
            </w:pPr>
          </w:p>
          <w:p w:rsidR="0033039D" w:rsidRPr="0046788A" w:rsidRDefault="0033039D" w:rsidP="007123E2">
            <w:pPr>
              <w:ind w:right="-59"/>
            </w:pPr>
            <w:r w:rsidRPr="0046788A">
              <w:t>1</w:t>
            </w:r>
          </w:p>
          <w:p w:rsidR="0033039D" w:rsidRPr="0046788A" w:rsidRDefault="0033039D" w:rsidP="007123E2">
            <w:pPr>
              <w:ind w:right="-59"/>
            </w:pPr>
          </w:p>
          <w:p w:rsidR="0033039D" w:rsidRPr="0046788A" w:rsidRDefault="0033039D" w:rsidP="007123E2">
            <w:pPr>
              <w:ind w:right="-59"/>
            </w:pPr>
          </w:p>
        </w:tc>
        <w:tc>
          <w:tcPr>
            <w:tcW w:w="1433" w:type="dxa"/>
          </w:tcPr>
          <w:p w:rsidR="0033039D" w:rsidRPr="0046788A" w:rsidRDefault="0033039D"/>
          <w:p w:rsidR="0033039D" w:rsidRPr="0046788A" w:rsidRDefault="0033039D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/>
          <w:p w:rsidR="0033039D" w:rsidRPr="0046788A" w:rsidRDefault="0033039D" w:rsidP="0046788A">
            <w:pPr>
              <w:ind w:right="-59"/>
            </w:pP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  <w:p w:rsidR="0033039D" w:rsidRDefault="0033039D">
            <w:pPr>
              <w:rPr>
                <w:b/>
              </w:rPr>
            </w:pPr>
          </w:p>
          <w:p w:rsidR="0033039D" w:rsidRDefault="0033039D">
            <w:pPr>
              <w:rPr>
                <w:b/>
              </w:rPr>
            </w:pPr>
          </w:p>
          <w:p w:rsidR="0033039D" w:rsidRDefault="0033039D" w:rsidP="0046788A">
            <w:pPr>
              <w:ind w:right="-59"/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Default="0033039D">
            <w:pPr>
              <w:rPr>
                <w:sz w:val="16"/>
                <w:szCs w:val="16"/>
              </w:rPr>
            </w:pPr>
            <w:r w:rsidRPr="004C74F0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Демьяново</w:t>
            </w:r>
          </w:p>
          <w:p w:rsidR="0033039D" w:rsidRDefault="0033039D">
            <w:pPr>
              <w:rPr>
                <w:b/>
              </w:rPr>
            </w:pPr>
            <w:r>
              <w:rPr>
                <w:sz w:val="16"/>
                <w:szCs w:val="16"/>
              </w:rPr>
              <w:t>ул. Школьная, 2</w:t>
            </w:r>
          </w:p>
          <w:p w:rsidR="0033039D" w:rsidRDefault="0033039D" w:rsidP="0046788A">
            <w:pPr>
              <w:ind w:right="-59"/>
              <w:rPr>
                <w:b/>
              </w:rPr>
            </w:pPr>
          </w:p>
        </w:tc>
        <w:tc>
          <w:tcPr>
            <w:tcW w:w="1086" w:type="dxa"/>
            <w:gridSpan w:val="2"/>
          </w:tcPr>
          <w:p w:rsidR="0033039D" w:rsidRPr="00640CD0" w:rsidRDefault="0033039D">
            <w:pPr>
              <w:rPr>
                <w:sz w:val="16"/>
                <w:szCs w:val="16"/>
              </w:rPr>
            </w:pPr>
            <w:r w:rsidRPr="00640CD0">
              <w:rPr>
                <w:sz w:val="16"/>
                <w:szCs w:val="16"/>
              </w:rPr>
              <w:t>2015</w:t>
            </w:r>
          </w:p>
          <w:p w:rsidR="0033039D" w:rsidRPr="00640CD0" w:rsidRDefault="0033039D"/>
          <w:p w:rsidR="0033039D" w:rsidRPr="00640CD0" w:rsidRDefault="0033039D"/>
          <w:p w:rsidR="0033039D" w:rsidRPr="00640CD0" w:rsidRDefault="0033039D" w:rsidP="0046788A">
            <w:pPr>
              <w:ind w:right="-59"/>
            </w:pPr>
          </w:p>
        </w:tc>
        <w:tc>
          <w:tcPr>
            <w:tcW w:w="1291" w:type="dxa"/>
          </w:tcPr>
          <w:p w:rsidR="0033039D" w:rsidRPr="000163A8" w:rsidRDefault="0033039D" w:rsidP="0046788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1085500182</w:t>
            </w:r>
          </w:p>
        </w:tc>
        <w:tc>
          <w:tcPr>
            <w:tcW w:w="1153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442300,00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163A8">
              <w:rPr>
                <w:sz w:val="16"/>
                <w:szCs w:val="16"/>
              </w:rPr>
              <w:t>32:20:0350201:2</w:t>
            </w: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</w:p>
          <w:p w:rsidR="0033039D" w:rsidRPr="0046788A" w:rsidRDefault="0033039D" w:rsidP="007123E2">
            <w:pPr>
              <w:ind w:right="-59"/>
            </w:pPr>
            <w:r>
              <w:t>2</w:t>
            </w:r>
          </w:p>
        </w:tc>
        <w:tc>
          <w:tcPr>
            <w:tcW w:w="1433" w:type="dxa"/>
          </w:tcPr>
          <w:p w:rsidR="0033039D" w:rsidRPr="0046788A" w:rsidRDefault="0033039D" w:rsidP="00475854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/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Default="0033039D" w:rsidP="00475854">
            <w:pPr>
              <w:rPr>
                <w:sz w:val="16"/>
                <w:szCs w:val="16"/>
              </w:rPr>
            </w:pPr>
            <w:r w:rsidRPr="004C74F0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Default="0033039D" w:rsidP="004758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Заречье</w:t>
            </w:r>
          </w:p>
          <w:p w:rsidR="0033039D" w:rsidRDefault="0033039D" w:rsidP="00475854">
            <w:pPr>
              <w:rPr>
                <w:b/>
              </w:rPr>
            </w:pPr>
            <w:r>
              <w:rPr>
                <w:sz w:val="16"/>
                <w:szCs w:val="16"/>
              </w:rPr>
              <w:t>ул. Набережная, 6</w:t>
            </w:r>
          </w:p>
          <w:p w:rsidR="0033039D" w:rsidRPr="004C74F0" w:rsidRDefault="0033039D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Pr="00640CD0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10855000001</w:t>
            </w:r>
          </w:p>
        </w:tc>
        <w:tc>
          <w:tcPr>
            <w:tcW w:w="1153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365679,00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163A8">
              <w:rPr>
                <w:sz w:val="16"/>
                <w:szCs w:val="16"/>
              </w:rPr>
              <w:t>32:20:0350</w:t>
            </w:r>
            <w:r>
              <w:rPr>
                <w:sz w:val="16"/>
                <w:szCs w:val="16"/>
              </w:rPr>
              <w:t>6</w:t>
            </w:r>
            <w:r w:rsidRPr="000163A8">
              <w:rPr>
                <w:sz w:val="16"/>
                <w:szCs w:val="16"/>
              </w:rPr>
              <w:t>01:</w:t>
            </w:r>
            <w:r>
              <w:rPr>
                <w:sz w:val="16"/>
                <w:szCs w:val="16"/>
              </w:rPr>
              <w:t>7</w:t>
            </w: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</w:p>
          <w:p w:rsidR="0033039D" w:rsidRPr="0046788A" w:rsidRDefault="0033039D" w:rsidP="007123E2">
            <w:pPr>
              <w:ind w:right="-59"/>
            </w:pPr>
            <w:r>
              <w:t>3</w:t>
            </w:r>
          </w:p>
        </w:tc>
        <w:tc>
          <w:tcPr>
            <w:tcW w:w="1433" w:type="dxa"/>
          </w:tcPr>
          <w:p w:rsidR="0033039D" w:rsidRPr="0046788A" w:rsidRDefault="0033039D" w:rsidP="00475854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/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Default="0033039D" w:rsidP="00B72399">
            <w:pPr>
              <w:rPr>
                <w:sz w:val="16"/>
                <w:szCs w:val="16"/>
              </w:rPr>
            </w:pPr>
            <w:r w:rsidRPr="004C74F0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Default="0033039D" w:rsidP="00B723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Заречье</w:t>
            </w:r>
          </w:p>
          <w:p w:rsidR="0033039D" w:rsidRDefault="0033039D" w:rsidP="00B72399">
            <w:pPr>
              <w:rPr>
                <w:b/>
              </w:rPr>
            </w:pPr>
            <w:r>
              <w:rPr>
                <w:sz w:val="16"/>
                <w:szCs w:val="16"/>
              </w:rPr>
              <w:t>ул. Набережная, 8</w:t>
            </w:r>
          </w:p>
          <w:p w:rsidR="0033039D" w:rsidRPr="004C74F0" w:rsidRDefault="0033039D" w:rsidP="00B72399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Pr="00640CD0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10855000002</w:t>
            </w:r>
          </w:p>
        </w:tc>
        <w:tc>
          <w:tcPr>
            <w:tcW w:w="1153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526221,00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163A8">
              <w:rPr>
                <w:sz w:val="16"/>
                <w:szCs w:val="16"/>
              </w:rPr>
              <w:t>32:20:0350</w:t>
            </w:r>
            <w:r>
              <w:rPr>
                <w:sz w:val="16"/>
                <w:szCs w:val="16"/>
              </w:rPr>
              <w:t>6</w:t>
            </w:r>
            <w:r w:rsidRPr="000163A8">
              <w:rPr>
                <w:sz w:val="16"/>
                <w:szCs w:val="16"/>
              </w:rPr>
              <w:t>01:</w:t>
            </w:r>
            <w:r>
              <w:rPr>
                <w:sz w:val="16"/>
                <w:szCs w:val="16"/>
              </w:rPr>
              <w:t>9</w:t>
            </w: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</w:p>
          <w:p w:rsidR="0033039D" w:rsidRPr="0046788A" w:rsidRDefault="0033039D" w:rsidP="007123E2">
            <w:pPr>
              <w:ind w:right="-59"/>
            </w:pPr>
            <w:r>
              <w:t>4</w:t>
            </w:r>
          </w:p>
        </w:tc>
        <w:tc>
          <w:tcPr>
            <w:tcW w:w="1433" w:type="dxa"/>
          </w:tcPr>
          <w:p w:rsidR="0033039D" w:rsidRPr="0046788A" w:rsidRDefault="0033039D" w:rsidP="00475854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/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Default="0033039D" w:rsidP="00B72399">
            <w:pPr>
              <w:rPr>
                <w:sz w:val="16"/>
                <w:szCs w:val="16"/>
              </w:rPr>
            </w:pPr>
            <w:r w:rsidRPr="004C74F0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Default="0033039D" w:rsidP="00B723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Вормино</w:t>
            </w:r>
          </w:p>
          <w:p w:rsidR="0033039D" w:rsidRPr="004C74F0" w:rsidRDefault="0033039D" w:rsidP="00B72399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Pr="00640CD0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10855000003</w:t>
            </w:r>
          </w:p>
        </w:tc>
        <w:tc>
          <w:tcPr>
            <w:tcW w:w="1153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9420,40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163A8">
              <w:rPr>
                <w:sz w:val="16"/>
                <w:szCs w:val="16"/>
              </w:rPr>
              <w:t>32:20:03</w:t>
            </w:r>
            <w:r>
              <w:rPr>
                <w:sz w:val="16"/>
                <w:szCs w:val="16"/>
              </w:rPr>
              <w:t>4</w:t>
            </w:r>
            <w:r w:rsidRPr="000163A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102</w:t>
            </w:r>
            <w:r w:rsidRPr="000163A8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59</w:t>
            </w: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rPr>
                <w:sz w:val="16"/>
                <w:szCs w:val="16"/>
              </w:rPr>
            </w:pPr>
          </w:p>
          <w:p w:rsidR="0033039D" w:rsidRPr="000163A8" w:rsidRDefault="0033039D" w:rsidP="00B7239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5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10855000004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6423,00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32:20:0340103:425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6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DB2DAA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DB2DAA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4C74F0" w:rsidRDefault="0033039D" w:rsidP="00B72399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10855000005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32:20:0340103:378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7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д. Вормино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10855000006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6423,00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32:20:0340102:527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8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10855000007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7065,30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32:20:0340103:383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9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10855000008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32:20:0340103:387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10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6B4111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6B4111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4C74F0" w:rsidRDefault="0033039D" w:rsidP="00B72399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10855000009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8564,00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32:20:0340103:368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11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D85AAA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D85AAA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вблизи  д. Шелудьки</w:t>
            </w:r>
          </w:p>
          <w:p w:rsidR="0033039D" w:rsidRPr="004C74F0" w:rsidRDefault="0033039D" w:rsidP="00B72399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10855000010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32:20:0340102:320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12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10855000011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5352,50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32:20:0340103:437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13</w:t>
            </w:r>
          </w:p>
        </w:tc>
        <w:tc>
          <w:tcPr>
            <w:tcW w:w="1433" w:type="dxa"/>
          </w:tcPr>
          <w:p w:rsidR="0033039D" w:rsidRDefault="0033039D">
            <w:r w:rsidRPr="000C6D0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10855000012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19269,00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32:20:0340103:407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14</w:t>
            </w:r>
          </w:p>
        </w:tc>
        <w:tc>
          <w:tcPr>
            <w:tcW w:w="1433" w:type="dxa"/>
          </w:tcPr>
          <w:p w:rsidR="0033039D" w:rsidRPr="0046788A" w:rsidRDefault="0033039D" w:rsidP="00EA2371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 w:rsidP="0047585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10855000013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673879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9634,50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32:20:0340103:358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15</w:t>
            </w:r>
          </w:p>
        </w:tc>
        <w:tc>
          <w:tcPr>
            <w:tcW w:w="1433" w:type="dxa"/>
          </w:tcPr>
          <w:p w:rsidR="0033039D" w:rsidRPr="0046788A" w:rsidRDefault="0033039D" w:rsidP="00EA2371">
            <w:pPr>
              <w:rPr>
                <w:sz w:val="16"/>
                <w:szCs w:val="16"/>
              </w:rPr>
            </w:pPr>
            <w:r w:rsidRPr="0046788A">
              <w:rPr>
                <w:sz w:val="16"/>
                <w:szCs w:val="16"/>
              </w:rPr>
              <w:t>Земельный участок</w:t>
            </w:r>
          </w:p>
          <w:p w:rsidR="0033039D" w:rsidRPr="0046788A" w:rsidRDefault="0033039D" w:rsidP="0047585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д. Вормино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10855000014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5352,50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2500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163A8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32:20:0340102:21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16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д. Шелудьки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10855000015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3853,80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32:20:0340102:90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17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д. Сотниково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10855000016</w:t>
            </w:r>
          </w:p>
        </w:tc>
        <w:tc>
          <w:tcPr>
            <w:tcW w:w="1153" w:type="dxa"/>
            <w:gridSpan w:val="2"/>
          </w:tcPr>
          <w:p w:rsidR="0033039D" w:rsidRDefault="0033039D" w:rsidP="00106124">
            <w:pPr>
              <w:jc w:val="center"/>
            </w:pPr>
            <w:r w:rsidRPr="00F42A75"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Default="0033039D"/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32:20:0340103:10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18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вблизи </w:t>
            </w:r>
            <w:r w:rsidRPr="0000111D">
              <w:rPr>
                <w:sz w:val="16"/>
                <w:szCs w:val="16"/>
              </w:rPr>
              <w:t xml:space="preserve">   д. Шелудьки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10855000017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32:20:0340102:518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19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106124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106124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с. Подбелово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10855000018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12846,00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32:20:0340103:47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20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10855000019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2997,40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1400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32:20:0340103:423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21</w:t>
            </w:r>
          </w:p>
        </w:tc>
        <w:tc>
          <w:tcPr>
            <w:tcW w:w="1433" w:type="dxa"/>
          </w:tcPr>
          <w:p w:rsidR="0033039D" w:rsidRDefault="0033039D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д. Вормино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10855000020</w:t>
            </w:r>
          </w:p>
        </w:tc>
        <w:tc>
          <w:tcPr>
            <w:tcW w:w="1153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Pr="0000111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32:20:0340102:38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937"/>
        </w:trPr>
        <w:tc>
          <w:tcPr>
            <w:tcW w:w="582" w:type="dxa"/>
            <w:gridSpan w:val="3"/>
          </w:tcPr>
          <w:p w:rsidR="0033039D" w:rsidRDefault="0033039D" w:rsidP="007123E2">
            <w:pPr>
              <w:ind w:right="-59"/>
            </w:pPr>
            <w:r>
              <w:t>22</w:t>
            </w:r>
          </w:p>
        </w:tc>
        <w:tc>
          <w:tcPr>
            <w:tcW w:w="1433" w:type="dxa"/>
          </w:tcPr>
          <w:p w:rsidR="0033039D" w:rsidRDefault="0033039D" w:rsidP="000E789F">
            <w:r w:rsidRPr="006B1AE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540" w:type="dxa"/>
            <w:gridSpan w:val="2"/>
          </w:tcPr>
          <w:p w:rsidR="0033039D" w:rsidRDefault="0033039D">
            <w:pPr>
              <w:rPr>
                <w:b/>
              </w:rPr>
            </w:pPr>
          </w:p>
        </w:tc>
        <w:tc>
          <w:tcPr>
            <w:tcW w:w="1979" w:type="dxa"/>
            <w:gridSpan w:val="3"/>
          </w:tcPr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Брянская область, Почепский район,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п. Первомайский</w:t>
            </w:r>
          </w:p>
          <w:p w:rsidR="0033039D" w:rsidRPr="0000111D" w:rsidRDefault="0033039D" w:rsidP="000E789F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2"/>
          </w:tcPr>
          <w:p w:rsidR="0033039D" w:rsidRDefault="00330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91" w:type="dxa"/>
          </w:tcPr>
          <w:p w:rsidR="0033039D" w:rsidRDefault="0033039D" w:rsidP="00B7239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10855000021</w:t>
            </w:r>
          </w:p>
        </w:tc>
        <w:tc>
          <w:tcPr>
            <w:tcW w:w="1153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10705,00</w:t>
            </w: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00111D" w:rsidRDefault="0033039D" w:rsidP="00B72399">
            <w:pPr>
              <w:rPr>
                <w:sz w:val="16"/>
                <w:szCs w:val="16"/>
              </w:rPr>
            </w:pPr>
            <w:r w:rsidRPr="0000111D">
              <w:rPr>
                <w:sz w:val="16"/>
                <w:szCs w:val="16"/>
              </w:rPr>
              <w:t>32:20:0340103:346</w:t>
            </w: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475"/>
        </w:trPr>
        <w:tc>
          <w:tcPr>
            <w:tcW w:w="6911" w:type="dxa"/>
            <w:gridSpan w:val="12"/>
          </w:tcPr>
          <w:p w:rsidR="0033039D" w:rsidRPr="00640CD0" w:rsidRDefault="0033039D">
            <w:pPr>
              <w:rPr>
                <w:b/>
                <w:sz w:val="16"/>
                <w:szCs w:val="16"/>
              </w:rPr>
            </w:pPr>
            <w:r w:rsidRPr="00640CD0"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40CD0">
              <w:rPr>
                <w:b/>
                <w:sz w:val="16"/>
                <w:szCs w:val="16"/>
              </w:rPr>
              <w:t>Т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40CD0"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40CD0">
              <w:rPr>
                <w:b/>
                <w:sz w:val="16"/>
                <w:szCs w:val="16"/>
              </w:rPr>
              <w:t>Г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40CD0">
              <w:rPr>
                <w:b/>
                <w:sz w:val="16"/>
                <w:szCs w:val="16"/>
              </w:rPr>
              <w:t>О</w:t>
            </w:r>
          </w:p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2"/>
          </w:tcPr>
          <w:p w:rsidR="0033039D" w:rsidRPr="00640CD0" w:rsidRDefault="0033039D" w:rsidP="002404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1506336,40</w:t>
            </w:r>
          </w:p>
          <w:p w:rsidR="0033039D" w:rsidRPr="00640CD0" w:rsidRDefault="0033039D" w:rsidP="00240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33039D" w:rsidRPr="00640CD0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</w:t>
            </w:r>
          </w:p>
        </w:tc>
        <w:tc>
          <w:tcPr>
            <w:tcW w:w="709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7123E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7123E2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640CD0">
        <w:trPr>
          <w:cantSplit/>
          <w:trHeight w:val="934"/>
        </w:trPr>
        <w:tc>
          <w:tcPr>
            <w:tcW w:w="15714" w:type="dxa"/>
            <w:gridSpan w:val="27"/>
            <w:tcBorders>
              <w:bottom w:val="nil"/>
            </w:tcBorders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  <w:p w:rsidR="0033039D" w:rsidRPr="00CF42F3" w:rsidRDefault="0033039D" w:rsidP="001967FF">
            <w:pPr>
              <w:rPr>
                <w:sz w:val="22"/>
                <w:szCs w:val="22"/>
              </w:rPr>
            </w:pPr>
            <w:r w:rsidRPr="00CF42F3">
              <w:rPr>
                <w:sz w:val="22"/>
                <w:szCs w:val="22"/>
              </w:rPr>
              <w:t xml:space="preserve">МБУК «Культурно-просветительный центр» </w:t>
            </w:r>
          </w:p>
          <w:p w:rsidR="0033039D" w:rsidRPr="00CF42F3" w:rsidRDefault="0033039D" w:rsidP="001967FF">
            <w:pPr>
              <w:rPr>
                <w:sz w:val="22"/>
                <w:szCs w:val="22"/>
              </w:rPr>
            </w:pPr>
          </w:p>
          <w:p w:rsidR="0033039D" w:rsidRPr="00266BDC" w:rsidRDefault="0033039D" w:rsidP="001967FF">
            <w:pPr>
              <w:rPr>
                <w:b/>
                <w:sz w:val="16"/>
                <w:szCs w:val="16"/>
              </w:rPr>
            </w:pPr>
            <w:r w:rsidRPr="00CF42F3">
              <w:rPr>
                <w:b/>
                <w:sz w:val="22"/>
                <w:szCs w:val="22"/>
              </w:rPr>
              <w:t>Недвижимое имущество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05" w:type="dxa"/>
            <w:gridSpan w:val="3"/>
          </w:tcPr>
          <w:p w:rsidR="0033039D" w:rsidRPr="00596EA9" w:rsidRDefault="0033039D" w:rsidP="00596E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дома культуры</w:t>
            </w:r>
          </w:p>
        </w:tc>
        <w:tc>
          <w:tcPr>
            <w:tcW w:w="571" w:type="dxa"/>
            <w:gridSpan w:val="2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33039D" w:rsidRPr="00266BDC" w:rsidRDefault="0033039D" w:rsidP="0032636E">
            <w:pPr>
              <w:rPr>
                <w:b/>
                <w:sz w:val="16"/>
                <w:szCs w:val="16"/>
              </w:rPr>
            </w:pPr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 ул Школьная д.9А</w:t>
            </w:r>
          </w:p>
        </w:tc>
        <w:tc>
          <w:tcPr>
            <w:tcW w:w="1090" w:type="dxa"/>
            <w:gridSpan w:val="2"/>
          </w:tcPr>
          <w:p w:rsidR="0033039D" w:rsidRDefault="0033039D" w:rsidP="007123E2">
            <w:pPr>
              <w:jc w:val="center"/>
              <w:rPr>
                <w:sz w:val="16"/>
                <w:szCs w:val="16"/>
              </w:rPr>
            </w:pPr>
            <w:r w:rsidRPr="00596EA9">
              <w:rPr>
                <w:sz w:val="16"/>
                <w:szCs w:val="16"/>
              </w:rPr>
              <w:t>1969</w:t>
            </w:r>
          </w:p>
          <w:p w:rsidR="0033039D" w:rsidRDefault="0033039D" w:rsidP="00A26164">
            <w:pPr>
              <w:rPr>
                <w:sz w:val="16"/>
                <w:szCs w:val="16"/>
              </w:rPr>
            </w:pPr>
            <w:r w:rsidRPr="00A26164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вид. о гос.регистр. права</w:t>
            </w:r>
          </w:p>
          <w:p w:rsidR="0033039D" w:rsidRDefault="0033039D" w:rsidP="00A26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32-32-08/019/2014-231 от </w:t>
            </w:r>
          </w:p>
          <w:p w:rsidR="0033039D" w:rsidRDefault="0033039D" w:rsidP="00A26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29.12.2014г.</w:t>
            </w:r>
          </w:p>
          <w:p w:rsidR="0033039D" w:rsidRPr="00A26164" w:rsidRDefault="0033039D" w:rsidP="00A26164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  <w:gridSpan w:val="3"/>
            <w:tcBorders>
              <w:top w:val="nil"/>
            </w:tcBorders>
          </w:tcPr>
          <w:p w:rsidR="0033039D" w:rsidRPr="00596EA9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</w:t>
            </w:r>
            <w:r w:rsidRPr="00596EA9">
              <w:rPr>
                <w:sz w:val="16"/>
                <w:szCs w:val="16"/>
              </w:rPr>
              <w:t>001</w:t>
            </w:r>
          </w:p>
        </w:tc>
        <w:tc>
          <w:tcPr>
            <w:tcW w:w="1141" w:type="dxa"/>
            <w:gridSpan w:val="2"/>
          </w:tcPr>
          <w:p w:rsidR="0033039D" w:rsidRPr="00596EA9" w:rsidRDefault="0033039D" w:rsidP="007123E2">
            <w:pPr>
              <w:jc w:val="center"/>
              <w:rPr>
                <w:sz w:val="16"/>
                <w:szCs w:val="16"/>
              </w:rPr>
            </w:pPr>
            <w:r w:rsidRPr="00596EA9">
              <w:rPr>
                <w:sz w:val="16"/>
                <w:szCs w:val="16"/>
              </w:rPr>
              <w:t>5194657,00</w:t>
            </w:r>
          </w:p>
        </w:tc>
        <w:tc>
          <w:tcPr>
            <w:tcW w:w="1128" w:type="dxa"/>
            <w:gridSpan w:val="2"/>
          </w:tcPr>
          <w:p w:rsidR="0033039D" w:rsidRPr="00596EA9" w:rsidRDefault="0033039D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2981438,50</w:t>
            </w:r>
          </w:p>
        </w:tc>
        <w:tc>
          <w:tcPr>
            <w:tcW w:w="565" w:type="dxa"/>
          </w:tcPr>
          <w:p w:rsidR="0033039D" w:rsidRPr="00766D2A" w:rsidRDefault="0033039D" w:rsidP="007123E2">
            <w:pPr>
              <w:jc w:val="center"/>
              <w:rPr>
                <w:sz w:val="16"/>
                <w:szCs w:val="16"/>
              </w:rPr>
            </w:pPr>
            <w:r w:rsidRPr="00766D2A">
              <w:rPr>
                <w:sz w:val="16"/>
                <w:szCs w:val="16"/>
              </w:rPr>
              <w:t>940</w:t>
            </w:r>
          </w:p>
        </w:tc>
        <w:tc>
          <w:tcPr>
            <w:tcW w:w="709" w:type="dxa"/>
          </w:tcPr>
          <w:p w:rsidR="0033039D" w:rsidRPr="00766D2A" w:rsidRDefault="0033039D" w:rsidP="007123E2">
            <w:pPr>
              <w:jc w:val="center"/>
              <w:rPr>
                <w:sz w:val="16"/>
                <w:szCs w:val="16"/>
              </w:rPr>
            </w:pPr>
            <w:r w:rsidRPr="00766D2A">
              <w:rPr>
                <w:sz w:val="16"/>
                <w:szCs w:val="16"/>
              </w:rPr>
              <w:t>2</w:t>
            </w:r>
          </w:p>
        </w:tc>
        <w:tc>
          <w:tcPr>
            <w:tcW w:w="1561" w:type="dxa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9" w:type="dxa"/>
            <w:gridSpan w:val="2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9" w:type="dxa"/>
            <w:gridSpan w:val="2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266BDC" w:rsidRDefault="0033039D" w:rsidP="007123E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6935" w:type="dxa"/>
            <w:gridSpan w:val="13"/>
          </w:tcPr>
          <w:p w:rsidR="0033039D" w:rsidRDefault="0033039D" w:rsidP="00E432A8">
            <w:pPr>
              <w:rPr>
                <w:b/>
                <w:sz w:val="16"/>
                <w:szCs w:val="16"/>
              </w:rPr>
            </w:pPr>
          </w:p>
          <w:p w:rsidR="0033039D" w:rsidRPr="00CF42F3" w:rsidRDefault="0033039D" w:rsidP="00E432A8">
            <w:pPr>
              <w:rPr>
                <w:b/>
                <w:sz w:val="16"/>
                <w:szCs w:val="16"/>
              </w:rPr>
            </w:pPr>
            <w:r w:rsidRPr="00CF42F3"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F42F3">
              <w:rPr>
                <w:b/>
                <w:sz w:val="16"/>
                <w:szCs w:val="16"/>
              </w:rPr>
              <w:t>Т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F42F3"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F42F3">
              <w:rPr>
                <w:b/>
                <w:sz w:val="16"/>
                <w:szCs w:val="16"/>
              </w:rPr>
              <w:t>Г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F42F3"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1141" w:type="dxa"/>
            <w:gridSpan w:val="2"/>
          </w:tcPr>
          <w:p w:rsidR="0033039D" w:rsidRPr="00CF42F3" w:rsidRDefault="0033039D" w:rsidP="009765DD">
            <w:pPr>
              <w:jc w:val="center"/>
              <w:rPr>
                <w:b/>
                <w:sz w:val="16"/>
                <w:szCs w:val="16"/>
              </w:rPr>
            </w:pPr>
            <w:r w:rsidRPr="00CF42F3">
              <w:rPr>
                <w:b/>
                <w:sz w:val="16"/>
                <w:szCs w:val="16"/>
              </w:rPr>
              <w:t>5194657,00</w:t>
            </w:r>
          </w:p>
        </w:tc>
        <w:tc>
          <w:tcPr>
            <w:tcW w:w="1128" w:type="dxa"/>
            <w:gridSpan w:val="2"/>
          </w:tcPr>
          <w:p w:rsidR="0033039D" w:rsidRPr="000A5646" w:rsidRDefault="0033039D" w:rsidP="000E789F">
            <w:pPr>
              <w:jc w:val="center"/>
              <w:rPr>
                <w:b/>
                <w:sz w:val="16"/>
                <w:szCs w:val="16"/>
              </w:rPr>
            </w:pPr>
            <w:r w:rsidRPr="000A5646">
              <w:rPr>
                <w:b/>
                <w:sz w:val="16"/>
                <w:szCs w:val="16"/>
              </w:rPr>
              <w:t>2981438,50</w:t>
            </w:r>
          </w:p>
        </w:tc>
        <w:tc>
          <w:tcPr>
            <w:tcW w:w="565" w:type="dxa"/>
          </w:tcPr>
          <w:p w:rsidR="0033039D" w:rsidRDefault="003303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940</w:t>
            </w:r>
          </w:p>
          <w:p w:rsidR="0033039D" w:rsidRPr="00CF42F3" w:rsidRDefault="0033039D" w:rsidP="00CF42F3">
            <w:pPr>
              <w:rPr>
                <w:b/>
                <w:sz w:val="16"/>
                <w:szCs w:val="16"/>
              </w:rPr>
            </w:pPr>
          </w:p>
        </w:tc>
        <w:tc>
          <w:tcPr>
            <w:tcW w:w="5945" w:type="dxa"/>
            <w:gridSpan w:val="9"/>
          </w:tcPr>
          <w:p w:rsidR="0033039D" w:rsidRDefault="0033039D">
            <w:pPr>
              <w:rPr>
                <w:b/>
                <w:sz w:val="16"/>
                <w:szCs w:val="16"/>
              </w:rPr>
            </w:pPr>
          </w:p>
          <w:p w:rsidR="0033039D" w:rsidRPr="00CF42F3" w:rsidRDefault="0033039D" w:rsidP="00CF42F3">
            <w:pPr>
              <w:rPr>
                <w:b/>
                <w:sz w:val="16"/>
                <w:szCs w:val="16"/>
              </w:rPr>
            </w:pPr>
          </w:p>
        </w:tc>
      </w:tr>
      <w:tr w:rsidR="0033039D" w:rsidRPr="001C425B" w:rsidTr="004A3D42">
        <w:trPr>
          <w:cantSplit/>
          <w:trHeight w:val="561"/>
        </w:trPr>
        <w:tc>
          <w:tcPr>
            <w:tcW w:w="15714" w:type="dxa"/>
            <w:gridSpan w:val="27"/>
          </w:tcPr>
          <w:p w:rsidR="0033039D" w:rsidRPr="00730324" w:rsidRDefault="0033039D" w:rsidP="005A77C1">
            <w:pPr>
              <w:jc w:val="center"/>
              <w:rPr>
                <w:sz w:val="22"/>
                <w:szCs w:val="22"/>
              </w:rPr>
            </w:pPr>
          </w:p>
          <w:p w:rsidR="0033039D" w:rsidRDefault="0033039D" w:rsidP="00CF42F3">
            <w:pPr>
              <w:rPr>
                <w:b/>
                <w:sz w:val="22"/>
                <w:szCs w:val="22"/>
              </w:rPr>
            </w:pPr>
            <w:r w:rsidRPr="00730324">
              <w:rPr>
                <w:b/>
                <w:sz w:val="22"/>
                <w:szCs w:val="22"/>
              </w:rPr>
              <w:t>Движимое имущество:</w:t>
            </w:r>
          </w:p>
          <w:p w:rsidR="0033039D" w:rsidRPr="00730324" w:rsidRDefault="0033039D" w:rsidP="00CF42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(культура)</w:t>
            </w: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3964E7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Музыкальный центр»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Pr="00DD4FA2" w:rsidRDefault="0033039D" w:rsidP="00DD4FA2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1013400084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8490,00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</w:tcPr>
          <w:p w:rsidR="0033039D" w:rsidRPr="00DD4FA2" w:rsidRDefault="0033039D" w:rsidP="00DD4FA2">
            <w:pPr>
              <w:rPr>
                <w:sz w:val="16"/>
                <w:szCs w:val="16"/>
                <w:lang w:val="en-US"/>
              </w:rPr>
            </w:pPr>
            <w:r w:rsidRPr="00DB00E1">
              <w:rPr>
                <w:sz w:val="16"/>
                <w:szCs w:val="16"/>
              </w:rPr>
              <w:t>Музыкальный центр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LG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DD4FA2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5A77C1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2004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1013400006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10126,00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Музыкальное оборудование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DD4FA2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DD4FA2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1013400009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50520,000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Светомузыка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F4734E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D22C02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1013400011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8975,00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0577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Светомузыка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F4734E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F4734E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1013400005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6232,00</w:t>
            </w:r>
          </w:p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панасоник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93A73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1013400085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05" w:type="dxa"/>
            <w:gridSpan w:val="3"/>
          </w:tcPr>
          <w:p w:rsidR="0033039D" w:rsidRPr="00393A73" w:rsidRDefault="0033039D" w:rsidP="00393A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r>
              <w:rPr>
                <w:sz w:val="16"/>
                <w:szCs w:val="16"/>
                <w:lang w:val="en-US"/>
              </w:rPr>
              <w:t>LG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93A73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5A77C1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1013400001</w:t>
            </w:r>
          </w:p>
        </w:tc>
        <w:tc>
          <w:tcPr>
            <w:tcW w:w="1153" w:type="dxa"/>
            <w:gridSpan w:val="2"/>
          </w:tcPr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05" w:type="dxa"/>
            <w:gridSpan w:val="3"/>
          </w:tcPr>
          <w:p w:rsidR="0033039D" w:rsidRPr="00DB00E1" w:rsidRDefault="0033039D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05778C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Pr="00325DE2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1010600002</w:t>
            </w:r>
          </w:p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1010600003</w:t>
            </w:r>
          </w:p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1010600004</w:t>
            </w:r>
          </w:p>
        </w:tc>
        <w:tc>
          <w:tcPr>
            <w:tcW w:w="1153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  <w:p w:rsidR="0033039D" w:rsidRPr="005A77C1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554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05" w:type="dxa"/>
            <w:gridSpan w:val="3"/>
          </w:tcPr>
          <w:p w:rsidR="0033039D" w:rsidRDefault="0033039D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</w:tcPr>
          <w:p w:rsidR="0033039D" w:rsidRDefault="0033039D" w:rsidP="00303E7F">
            <w:r w:rsidRPr="004C74F0"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t>Первомайский, ул.Школьная д.9А</w:t>
            </w:r>
          </w:p>
        </w:tc>
        <w:tc>
          <w:tcPr>
            <w:tcW w:w="1090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304" w:type="dxa"/>
            <w:gridSpan w:val="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1013400095</w:t>
            </w:r>
          </w:p>
        </w:tc>
        <w:tc>
          <w:tcPr>
            <w:tcW w:w="1153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26150,99</w:t>
            </w:r>
          </w:p>
        </w:tc>
        <w:tc>
          <w:tcPr>
            <w:tcW w:w="1134" w:type="dxa"/>
            <w:gridSpan w:val="2"/>
          </w:tcPr>
          <w:p w:rsidR="0033039D" w:rsidRPr="00C536EF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6911" w:type="dxa"/>
            <w:gridSpan w:val="12"/>
          </w:tcPr>
          <w:p w:rsidR="0033039D" w:rsidRPr="00730324" w:rsidRDefault="0033039D" w:rsidP="005A77C1">
            <w:pPr>
              <w:ind w:right="-59"/>
              <w:rPr>
                <w:b/>
                <w:sz w:val="22"/>
                <w:szCs w:val="22"/>
              </w:rPr>
            </w:pPr>
            <w:r w:rsidRPr="00730324">
              <w:rPr>
                <w:b/>
                <w:sz w:val="22"/>
                <w:szCs w:val="22"/>
              </w:rPr>
              <w:t>Итого движимое имущество</w:t>
            </w:r>
          </w:p>
        </w:tc>
        <w:tc>
          <w:tcPr>
            <w:tcW w:w="1153" w:type="dxa"/>
            <w:gridSpan w:val="2"/>
          </w:tcPr>
          <w:p w:rsidR="0033039D" w:rsidRDefault="0033039D" w:rsidP="008F2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122893,99</w:t>
            </w:r>
          </w:p>
        </w:tc>
        <w:tc>
          <w:tcPr>
            <w:tcW w:w="1134" w:type="dxa"/>
            <w:gridSpan w:val="2"/>
          </w:tcPr>
          <w:p w:rsidR="0033039D" w:rsidRPr="00596EA9" w:rsidRDefault="0033039D" w:rsidP="008F2A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561"/>
        </w:trPr>
        <w:tc>
          <w:tcPr>
            <w:tcW w:w="6911" w:type="dxa"/>
            <w:gridSpan w:val="12"/>
          </w:tcPr>
          <w:p w:rsidR="0033039D" w:rsidRDefault="0033039D" w:rsidP="005A77C1">
            <w:pPr>
              <w:ind w:right="-59"/>
              <w:rPr>
                <w:sz w:val="16"/>
                <w:szCs w:val="16"/>
              </w:rPr>
            </w:pPr>
            <w:r w:rsidRPr="00615F22">
              <w:rPr>
                <w:b/>
                <w:sz w:val="16"/>
                <w:szCs w:val="16"/>
              </w:rPr>
              <w:t>ИТОГО ПО КУЛЬТУРЕ</w:t>
            </w:r>
          </w:p>
        </w:tc>
        <w:tc>
          <w:tcPr>
            <w:tcW w:w="1153" w:type="dxa"/>
            <w:gridSpan w:val="2"/>
          </w:tcPr>
          <w:p w:rsidR="0033039D" w:rsidRPr="00615F22" w:rsidRDefault="0033039D" w:rsidP="008F2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5317550,99</w:t>
            </w:r>
          </w:p>
        </w:tc>
        <w:tc>
          <w:tcPr>
            <w:tcW w:w="1134" w:type="dxa"/>
            <w:gridSpan w:val="2"/>
          </w:tcPr>
          <w:p w:rsidR="0033039D" w:rsidRPr="00730324" w:rsidRDefault="0033039D" w:rsidP="008F2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2981438,50</w:t>
            </w:r>
          </w:p>
        </w:tc>
        <w:tc>
          <w:tcPr>
            <w:tcW w:w="571" w:type="dxa"/>
            <w:gridSpan w:val="2"/>
          </w:tcPr>
          <w:p w:rsidR="0033039D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  <w:tr w:rsidR="0033039D" w:rsidRPr="001C425B" w:rsidTr="00DF4243">
        <w:trPr>
          <w:cantSplit/>
          <w:trHeight w:val="290"/>
        </w:trPr>
        <w:tc>
          <w:tcPr>
            <w:tcW w:w="6911" w:type="dxa"/>
            <w:gridSpan w:val="12"/>
          </w:tcPr>
          <w:p w:rsidR="0033039D" w:rsidRPr="00730324" w:rsidRDefault="0033039D" w:rsidP="005A77C1">
            <w:pPr>
              <w:ind w:right="-59"/>
              <w:rPr>
                <w:b/>
                <w:sz w:val="24"/>
                <w:szCs w:val="24"/>
              </w:rPr>
            </w:pPr>
            <w:r w:rsidRPr="00A52F43">
              <w:rPr>
                <w:b/>
                <w:sz w:val="16"/>
                <w:szCs w:val="16"/>
              </w:rPr>
              <w:t xml:space="preserve"> </w:t>
            </w:r>
            <w:r w:rsidRPr="00730324">
              <w:rPr>
                <w:b/>
                <w:sz w:val="24"/>
                <w:szCs w:val="24"/>
              </w:rPr>
              <w:t>Всего по поселению</w:t>
            </w:r>
          </w:p>
        </w:tc>
        <w:tc>
          <w:tcPr>
            <w:tcW w:w="1153" w:type="dxa"/>
            <w:gridSpan w:val="2"/>
          </w:tcPr>
          <w:p w:rsidR="0033039D" w:rsidRPr="00A52F43" w:rsidRDefault="0033039D" w:rsidP="005A77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7678775,18</w:t>
            </w:r>
          </w:p>
        </w:tc>
        <w:tc>
          <w:tcPr>
            <w:tcW w:w="1134" w:type="dxa"/>
            <w:gridSpan w:val="2"/>
          </w:tcPr>
          <w:p w:rsidR="0033039D" w:rsidRPr="00730324" w:rsidRDefault="0033039D" w:rsidP="005A77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3004771,70</w:t>
            </w:r>
          </w:p>
        </w:tc>
        <w:tc>
          <w:tcPr>
            <w:tcW w:w="571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gridSpan w:val="2"/>
          </w:tcPr>
          <w:p w:rsidR="0033039D" w:rsidRPr="001C425B" w:rsidRDefault="0033039D" w:rsidP="005A77C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3039D" w:rsidRPr="001C425B" w:rsidRDefault="0033039D" w:rsidP="005A77C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3039D" w:rsidRDefault="0033039D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33039D" w:rsidRDefault="0033039D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33039D" w:rsidRDefault="0033039D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33039D" w:rsidRDefault="0033039D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tbl>
      <w:tblPr>
        <w:tblW w:w="0" w:type="auto"/>
        <w:tblInd w:w="1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3039D" w:rsidTr="00582C2C">
        <w:trPr>
          <w:trHeight w:val="190"/>
        </w:trPr>
        <w:tc>
          <w:tcPr>
            <w:tcW w:w="324" w:type="dxa"/>
          </w:tcPr>
          <w:p w:rsidR="0033039D" w:rsidRDefault="0033039D" w:rsidP="00582C2C">
            <w:pPr>
              <w:tabs>
                <w:tab w:val="left" w:pos="12252"/>
                <w:tab w:val="left" w:pos="12432"/>
              </w:tabs>
              <w:ind w:left="284"/>
              <w:jc w:val="center"/>
              <w:rPr>
                <w:sz w:val="16"/>
              </w:rPr>
            </w:pPr>
          </w:p>
        </w:tc>
      </w:tr>
    </w:tbl>
    <w:p w:rsidR="0033039D" w:rsidRDefault="0033039D" w:rsidP="00B34C49">
      <w:pPr>
        <w:tabs>
          <w:tab w:val="left" w:pos="12252"/>
          <w:tab w:val="left" w:pos="12432"/>
        </w:tabs>
        <w:ind w:left="284"/>
        <w:rPr>
          <w:sz w:val="16"/>
        </w:rPr>
      </w:pPr>
      <w:r>
        <w:rPr>
          <w:sz w:val="16"/>
        </w:rPr>
        <w:t xml:space="preserve">                  </w:t>
      </w:r>
    </w:p>
    <w:p w:rsidR="0033039D" w:rsidRDefault="0033039D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33039D" w:rsidRDefault="0033039D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33039D" w:rsidRDefault="0033039D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33039D" w:rsidRPr="00CA0EF1" w:rsidRDefault="0033039D" w:rsidP="00B34C49">
      <w:pPr>
        <w:tabs>
          <w:tab w:val="left" w:pos="12252"/>
          <w:tab w:val="left" w:pos="12432"/>
        </w:tabs>
        <w:ind w:left="284"/>
        <w:rPr>
          <w:sz w:val="16"/>
          <w:szCs w:val="16"/>
        </w:rPr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Глава администрации</w:t>
      </w:r>
      <w:r>
        <w:rPr>
          <w:sz w:val="16"/>
        </w:rPr>
        <w:t xml:space="preserve">                                                      Торопынин Ю.Н.</w:t>
      </w:r>
      <w:r>
        <w:rPr>
          <w:b/>
          <w:sz w:val="18"/>
          <w:szCs w:val="18"/>
        </w:rPr>
        <w:t xml:space="preserve">   </w:t>
      </w:r>
      <w:r w:rsidRPr="00B34C49">
        <w:rPr>
          <w:sz w:val="18"/>
          <w:szCs w:val="18"/>
        </w:rPr>
        <w:t>.</w:t>
      </w:r>
      <w:r w:rsidRPr="00CA0EF1">
        <w:rPr>
          <w:sz w:val="16"/>
          <w:szCs w:val="16"/>
        </w:rPr>
        <w:t xml:space="preserve">                 т. </w:t>
      </w:r>
      <w:r>
        <w:rPr>
          <w:sz w:val="16"/>
          <w:szCs w:val="16"/>
        </w:rPr>
        <w:t>5</w:t>
      </w:r>
      <w:r w:rsidRPr="00CA0EF1">
        <w:rPr>
          <w:sz w:val="16"/>
          <w:szCs w:val="16"/>
        </w:rPr>
        <w:t>-</w:t>
      </w:r>
      <w:r>
        <w:rPr>
          <w:sz w:val="16"/>
          <w:szCs w:val="16"/>
        </w:rPr>
        <w:t>45-25</w:t>
      </w:r>
    </w:p>
    <w:p w:rsidR="0033039D" w:rsidRDefault="0033039D" w:rsidP="00AA63F1">
      <w:pPr>
        <w:ind w:left="284"/>
        <w:rPr>
          <w:sz w:val="16"/>
        </w:rPr>
      </w:pPr>
      <w:r>
        <w:rPr>
          <w:sz w:val="16"/>
        </w:rPr>
        <w:t xml:space="preserve"> составлены  01 .01.  </w:t>
      </w:r>
      <w:smartTag w:uri="urn:schemas-microsoft-com:office:smarttags" w:element="metricconverter">
        <w:smartTagPr>
          <w:attr w:name="ProductID" w:val="2019 г"/>
        </w:smartTagPr>
        <w:r>
          <w:rPr>
            <w:sz w:val="16"/>
          </w:rPr>
          <w:t>2019 г</w:t>
        </w:r>
      </w:smartTag>
      <w:r>
        <w:rPr>
          <w:sz w:val="16"/>
        </w:rPr>
        <w:t xml:space="preserve">..                                                                                                                              </w:t>
      </w:r>
      <w:r>
        <w:rPr>
          <w:b/>
          <w:sz w:val="16"/>
        </w:rPr>
        <w:t>……….…………………………..……………………………………………………</w:t>
      </w:r>
    </w:p>
    <w:p w:rsidR="0033039D" w:rsidRDefault="0033039D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(ф., и., о., телефон, факс)</w:t>
      </w:r>
    </w:p>
    <w:p w:rsidR="0033039D" w:rsidRDefault="0033039D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Федорищенко.     т. 5-45-16                               М. П.</w:t>
      </w:r>
    </w:p>
    <w:p w:rsidR="0033039D" w:rsidRDefault="0033039D" w:rsidP="00B34C49">
      <w:pPr>
        <w:tabs>
          <w:tab w:val="left" w:pos="12420"/>
          <w:tab w:val="left" w:pos="12648"/>
        </w:tabs>
        <w:ind w:left="284"/>
        <w:rPr>
          <w:sz w:val="16"/>
        </w:rPr>
      </w:pPr>
      <w:r>
        <w:rPr>
          <w:b/>
          <w:sz w:val="16"/>
        </w:rPr>
        <w:t>……………………….</w:t>
      </w:r>
      <w:r>
        <w:rPr>
          <w:sz w:val="16"/>
        </w:rPr>
        <w:t xml:space="preserve">                 </w:t>
      </w:r>
      <w:r>
        <w:rPr>
          <w:b/>
          <w:sz w:val="16"/>
        </w:rPr>
        <w:t>………….…….……………………….</w:t>
      </w:r>
      <w:r>
        <w:rPr>
          <w:sz w:val="16"/>
        </w:rPr>
        <w:t xml:space="preserve">                                                                                  </w:t>
      </w:r>
      <w:r>
        <w:rPr>
          <w:b/>
          <w:sz w:val="16"/>
        </w:rPr>
        <w:t>Главный бухгалтер</w:t>
      </w:r>
      <w:r>
        <w:rPr>
          <w:sz w:val="16"/>
        </w:rPr>
        <w:t xml:space="preserve">                                                            </w:t>
      </w:r>
      <w:r>
        <w:rPr>
          <w:sz w:val="18"/>
          <w:szCs w:val="18"/>
        </w:rPr>
        <w:t>Федорищенко О.М.       т.5-45-16</w:t>
      </w:r>
    </w:p>
    <w:p w:rsidR="0033039D" w:rsidRDefault="0033039D" w:rsidP="00AA63F1">
      <w:pPr>
        <w:ind w:left="284"/>
        <w:rPr>
          <w:sz w:val="16"/>
        </w:rPr>
      </w:pPr>
      <w:r>
        <w:rPr>
          <w:sz w:val="16"/>
        </w:rPr>
        <w:t xml:space="preserve">          (подпись)                               (ф., и., о. составителя, телефон)                                                                                                                           </w:t>
      </w:r>
      <w:r>
        <w:rPr>
          <w:b/>
          <w:sz w:val="16"/>
        </w:rPr>
        <w:t>……………………………………….……………..…………………………………</w:t>
      </w:r>
    </w:p>
    <w:p w:rsidR="0033039D" w:rsidRDefault="0033039D" w:rsidP="001C425B">
      <w:pPr>
        <w:ind w:left="284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 (ф., и., о., телефон, факс</w:t>
      </w:r>
    </w:p>
    <w:sectPr w:rsidR="0033039D" w:rsidSect="00DC4744">
      <w:pgSz w:w="16838" w:h="11906" w:orient="landscape"/>
      <w:pgMar w:top="902" w:right="459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39D" w:rsidRDefault="0033039D" w:rsidP="00501FA7">
      <w:r>
        <w:separator/>
      </w:r>
    </w:p>
  </w:endnote>
  <w:endnote w:type="continuationSeparator" w:id="1">
    <w:p w:rsidR="0033039D" w:rsidRDefault="0033039D" w:rsidP="00501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39D" w:rsidRDefault="0033039D" w:rsidP="00501FA7">
      <w:r>
        <w:separator/>
      </w:r>
    </w:p>
  </w:footnote>
  <w:footnote w:type="continuationSeparator" w:id="1">
    <w:p w:rsidR="0033039D" w:rsidRDefault="0033039D" w:rsidP="00501F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669"/>
    <w:rsid w:val="00000C9E"/>
    <w:rsid w:val="0000111D"/>
    <w:rsid w:val="00005A0A"/>
    <w:rsid w:val="0000679A"/>
    <w:rsid w:val="00007D07"/>
    <w:rsid w:val="000163A8"/>
    <w:rsid w:val="000168DF"/>
    <w:rsid w:val="000178BB"/>
    <w:rsid w:val="00022CC6"/>
    <w:rsid w:val="000258F3"/>
    <w:rsid w:val="00031968"/>
    <w:rsid w:val="00034160"/>
    <w:rsid w:val="0004063B"/>
    <w:rsid w:val="000462FA"/>
    <w:rsid w:val="0005643E"/>
    <w:rsid w:val="00056DEF"/>
    <w:rsid w:val="0005751C"/>
    <w:rsid w:val="0005778C"/>
    <w:rsid w:val="00057B2A"/>
    <w:rsid w:val="00061C13"/>
    <w:rsid w:val="00065943"/>
    <w:rsid w:val="00071698"/>
    <w:rsid w:val="000836D0"/>
    <w:rsid w:val="000A5646"/>
    <w:rsid w:val="000B38E6"/>
    <w:rsid w:val="000B5E55"/>
    <w:rsid w:val="000C073E"/>
    <w:rsid w:val="000C39FD"/>
    <w:rsid w:val="000C4316"/>
    <w:rsid w:val="000C6D09"/>
    <w:rsid w:val="000D22EA"/>
    <w:rsid w:val="000D3F9C"/>
    <w:rsid w:val="000D4233"/>
    <w:rsid w:val="000E56BB"/>
    <w:rsid w:val="000E789F"/>
    <w:rsid w:val="000F4494"/>
    <w:rsid w:val="0010524B"/>
    <w:rsid w:val="00105914"/>
    <w:rsid w:val="00106124"/>
    <w:rsid w:val="00107C82"/>
    <w:rsid w:val="00114165"/>
    <w:rsid w:val="001174D7"/>
    <w:rsid w:val="00123187"/>
    <w:rsid w:val="00132EE3"/>
    <w:rsid w:val="001333F5"/>
    <w:rsid w:val="00137077"/>
    <w:rsid w:val="001442A4"/>
    <w:rsid w:val="00152B22"/>
    <w:rsid w:val="001615F6"/>
    <w:rsid w:val="0018271E"/>
    <w:rsid w:val="001921FB"/>
    <w:rsid w:val="001967FF"/>
    <w:rsid w:val="001A00DC"/>
    <w:rsid w:val="001A051D"/>
    <w:rsid w:val="001C1F5A"/>
    <w:rsid w:val="001C425B"/>
    <w:rsid w:val="001D6A0E"/>
    <w:rsid w:val="001D6A1B"/>
    <w:rsid w:val="001E5641"/>
    <w:rsid w:val="001F6CCD"/>
    <w:rsid w:val="00223CBC"/>
    <w:rsid w:val="00225B69"/>
    <w:rsid w:val="00240479"/>
    <w:rsid w:val="00245730"/>
    <w:rsid w:val="00255287"/>
    <w:rsid w:val="0026050F"/>
    <w:rsid w:val="002605F6"/>
    <w:rsid w:val="00260EAD"/>
    <w:rsid w:val="00266BDC"/>
    <w:rsid w:val="00273787"/>
    <w:rsid w:val="00277782"/>
    <w:rsid w:val="00277EE0"/>
    <w:rsid w:val="0028447C"/>
    <w:rsid w:val="00287401"/>
    <w:rsid w:val="00291779"/>
    <w:rsid w:val="002A03AD"/>
    <w:rsid w:val="002A291E"/>
    <w:rsid w:val="002B304B"/>
    <w:rsid w:val="002B420C"/>
    <w:rsid w:val="002B5982"/>
    <w:rsid w:val="002C221E"/>
    <w:rsid w:val="002C54BB"/>
    <w:rsid w:val="002D20E7"/>
    <w:rsid w:val="002D3768"/>
    <w:rsid w:val="002E1083"/>
    <w:rsid w:val="002F6F75"/>
    <w:rsid w:val="00301BD7"/>
    <w:rsid w:val="00303CDD"/>
    <w:rsid w:val="00303E7F"/>
    <w:rsid w:val="00307E57"/>
    <w:rsid w:val="00314691"/>
    <w:rsid w:val="003150DE"/>
    <w:rsid w:val="00317BE9"/>
    <w:rsid w:val="00325DE2"/>
    <w:rsid w:val="0032636E"/>
    <w:rsid w:val="0033039D"/>
    <w:rsid w:val="00334F54"/>
    <w:rsid w:val="003362EB"/>
    <w:rsid w:val="00354946"/>
    <w:rsid w:val="00360DC3"/>
    <w:rsid w:val="003678E8"/>
    <w:rsid w:val="00372C10"/>
    <w:rsid w:val="00372E1B"/>
    <w:rsid w:val="003862F9"/>
    <w:rsid w:val="0038736C"/>
    <w:rsid w:val="00393A73"/>
    <w:rsid w:val="003964E7"/>
    <w:rsid w:val="003A2A2F"/>
    <w:rsid w:val="003A4F64"/>
    <w:rsid w:val="003A7CAA"/>
    <w:rsid w:val="003B6924"/>
    <w:rsid w:val="003C2E59"/>
    <w:rsid w:val="003C664C"/>
    <w:rsid w:val="003D517E"/>
    <w:rsid w:val="003D75D5"/>
    <w:rsid w:val="003E4429"/>
    <w:rsid w:val="003E484A"/>
    <w:rsid w:val="003E6761"/>
    <w:rsid w:val="003F0ED2"/>
    <w:rsid w:val="003F10CA"/>
    <w:rsid w:val="003F1CC6"/>
    <w:rsid w:val="003F45EA"/>
    <w:rsid w:val="00400A60"/>
    <w:rsid w:val="0040724E"/>
    <w:rsid w:val="00414F86"/>
    <w:rsid w:val="0041595A"/>
    <w:rsid w:val="00422C21"/>
    <w:rsid w:val="004274A7"/>
    <w:rsid w:val="0043644E"/>
    <w:rsid w:val="00436648"/>
    <w:rsid w:val="00441F3B"/>
    <w:rsid w:val="00443F8F"/>
    <w:rsid w:val="00444083"/>
    <w:rsid w:val="004570DE"/>
    <w:rsid w:val="004605B1"/>
    <w:rsid w:val="00464A56"/>
    <w:rsid w:val="004672F4"/>
    <w:rsid w:val="0046788A"/>
    <w:rsid w:val="004725D0"/>
    <w:rsid w:val="004756F4"/>
    <w:rsid w:val="00475854"/>
    <w:rsid w:val="00481357"/>
    <w:rsid w:val="00484CA3"/>
    <w:rsid w:val="004A3D42"/>
    <w:rsid w:val="004B70DD"/>
    <w:rsid w:val="004C3E74"/>
    <w:rsid w:val="004C3EF9"/>
    <w:rsid w:val="004C74F0"/>
    <w:rsid w:val="004D25A4"/>
    <w:rsid w:val="004D7FC0"/>
    <w:rsid w:val="004E04A7"/>
    <w:rsid w:val="004E40EA"/>
    <w:rsid w:val="004F0D75"/>
    <w:rsid w:val="004F2BCD"/>
    <w:rsid w:val="004F72E9"/>
    <w:rsid w:val="00501FA7"/>
    <w:rsid w:val="00507966"/>
    <w:rsid w:val="0051066C"/>
    <w:rsid w:val="00543A35"/>
    <w:rsid w:val="00553DA5"/>
    <w:rsid w:val="00573388"/>
    <w:rsid w:val="0057424A"/>
    <w:rsid w:val="005767AE"/>
    <w:rsid w:val="00581B36"/>
    <w:rsid w:val="00582099"/>
    <w:rsid w:val="00582C2C"/>
    <w:rsid w:val="00596EA9"/>
    <w:rsid w:val="005979CC"/>
    <w:rsid w:val="005A2F69"/>
    <w:rsid w:val="005A4C41"/>
    <w:rsid w:val="005A77C1"/>
    <w:rsid w:val="005B2D0F"/>
    <w:rsid w:val="005B38D4"/>
    <w:rsid w:val="005B71AF"/>
    <w:rsid w:val="005C3CF7"/>
    <w:rsid w:val="005D6142"/>
    <w:rsid w:val="005E2ACE"/>
    <w:rsid w:val="005E560F"/>
    <w:rsid w:val="005F2A70"/>
    <w:rsid w:val="00600DEE"/>
    <w:rsid w:val="006023A0"/>
    <w:rsid w:val="0060457F"/>
    <w:rsid w:val="00607AFF"/>
    <w:rsid w:val="00610A66"/>
    <w:rsid w:val="00615F22"/>
    <w:rsid w:val="006178FB"/>
    <w:rsid w:val="00624FB6"/>
    <w:rsid w:val="006253C2"/>
    <w:rsid w:val="00636C1A"/>
    <w:rsid w:val="00640CD0"/>
    <w:rsid w:val="0064206E"/>
    <w:rsid w:val="00642078"/>
    <w:rsid w:val="00646459"/>
    <w:rsid w:val="00654999"/>
    <w:rsid w:val="00656D50"/>
    <w:rsid w:val="0066723A"/>
    <w:rsid w:val="006716DF"/>
    <w:rsid w:val="00672605"/>
    <w:rsid w:val="00673879"/>
    <w:rsid w:val="00682669"/>
    <w:rsid w:val="00692013"/>
    <w:rsid w:val="00695EB6"/>
    <w:rsid w:val="006965F5"/>
    <w:rsid w:val="006B1AED"/>
    <w:rsid w:val="006B4111"/>
    <w:rsid w:val="006B790A"/>
    <w:rsid w:val="006D74EE"/>
    <w:rsid w:val="006E68A2"/>
    <w:rsid w:val="006E7BC1"/>
    <w:rsid w:val="006F2470"/>
    <w:rsid w:val="006F5930"/>
    <w:rsid w:val="007123E2"/>
    <w:rsid w:val="00716D96"/>
    <w:rsid w:val="0072238E"/>
    <w:rsid w:val="0072342B"/>
    <w:rsid w:val="00723F32"/>
    <w:rsid w:val="00730324"/>
    <w:rsid w:val="00731CD7"/>
    <w:rsid w:val="00743148"/>
    <w:rsid w:val="007440FE"/>
    <w:rsid w:val="00763C59"/>
    <w:rsid w:val="00766D2A"/>
    <w:rsid w:val="007750E7"/>
    <w:rsid w:val="00796A35"/>
    <w:rsid w:val="007A3F8D"/>
    <w:rsid w:val="007B6E99"/>
    <w:rsid w:val="007B7FDF"/>
    <w:rsid w:val="007C0376"/>
    <w:rsid w:val="007C1166"/>
    <w:rsid w:val="007C40E9"/>
    <w:rsid w:val="007E4E72"/>
    <w:rsid w:val="007F396D"/>
    <w:rsid w:val="007F3CD6"/>
    <w:rsid w:val="00800786"/>
    <w:rsid w:val="00822E55"/>
    <w:rsid w:val="008239A7"/>
    <w:rsid w:val="00825A08"/>
    <w:rsid w:val="008270EB"/>
    <w:rsid w:val="00831759"/>
    <w:rsid w:val="008531A0"/>
    <w:rsid w:val="0085765C"/>
    <w:rsid w:val="008601AF"/>
    <w:rsid w:val="008605A2"/>
    <w:rsid w:val="00861535"/>
    <w:rsid w:val="00877907"/>
    <w:rsid w:val="00897DFF"/>
    <w:rsid w:val="008B2B06"/>
    <w:rsid w:val="008B2D9B"/>
    <w:rsid w:val="008C251A"/>
    <w:rsid w:val="008C336C"/>
    <w:rsid w:val="008D4A3A"/>
    <w:rsid w:val="008E54FF"/>
    <w:rsid w:val="008E75AD"/>
    <w:rsid w:val="008F0483"/>
    <w:rsid w:val="008F0C61"/>
    <w:rsid w:val="008F2A9B"/>
    <w:rsid w:val="0093191D"/>
    <w:rsid w:val="0094447F"/>
    <w:rsid w:val="00945251"/>
    <w:rsid w:val="009547FF"/>
    <w:rsid w:val="00967333"/>
    <w:rsid w:val="009710B2"/>
    <w:rsid w:val="009765DD"/>
    <w:rsid w:val="00980716"/>
    <w:rsid w:val="0098118D"/>
    <w:rsid w:val="00983180"/>
    <w:rsid w:val="0098424D"/>
    <w:rsid w:val="00990C32"/>
    <w:rsid w:val="009951D5"/>
    <w:rsid w:val="009962D7"/>
    <w:rsid w:val="009A0A5B"/>
    <w:rsid w:val="009A407B"/>
    <w:rsid w:val="009A5CCC"/>
    <w:rsid w:val="009B5E33"/>
    <w:rsid w:val="009C08CE"/>
    <w:rsid w:val="009C337E"/>
    <w:rsid w:val="009D1384"/>
    <w:rsid w:val="009E4BC9"/>
    <w:rsid w:val="009E6509"/>
    <w:rsid w:val="009F4FDA"/>
    <w:rsid w:val="00A034CA"/>
    <w:rsid w:val="00A07EF4"/>
    <w:rsid w:val="00A11A0A"/>
    <w:rsid w:val="00A14670"/>
    <w:rsid w:val="00A20E39"/>
    <w:rsid w:val="00A24118"/>
    <w:rsid w:val="00A26164"/>
    <w:rsid w:val="00A40079"/>
    <w:rsid w:val="00A42409"/>
    <w:rsid w:val="00A4787C"/>
    <w:rsid w:val="00A514BA"/>
    <w:rsid w:val="00A52F43"/>
    <w:rsid w:val="00A55308"/>
    <w:rsid w:val="00A6442C"/>
    <w:rsid w:val="00A70303"/>
    <w:rsid w:val="00A71FD7"/>
    <w:rsid w:val="00A754CD"/>
    <w:rsid w:val="00A805A6"/>
    <w:rsid w:val="00A81838"/>
    <w:rsid w:val="00A86CD2"/>
    <w:rsid w:val="00AA63AA"/>
    <w:rsid w:val="00AA63F1"/>
    <w:rsid w:val="00AB0D6D"/>
    <w:rsid w:val="00AB340C"/>
    <w:rsid w:val="00AB4C5D"/>
    <w:rsid w:val="00AB6B17"/>
    <w:rsid w:val="00AC4333"/>
    <w:rsid w:val="00AE1C79"/>
    <w:rsid w:val="00AF198C"/>
    <w:rsid w:val="00AF4985"/>
    <w:rsid w:val="00AF5EAA"/>
    <w:rsid w:val="00B01086"/>
    <w:rsid w:val="00B04908"/>
    <w:rsid w:val="00B255AA"/>
    <w:rsid w:val="00B2723A"/>
    <w:rsid w:val="00B31258"/>
    <w:rsid w:val="00B34C49"/>
    <w:rsid w:val="00B43415"/>
    <w:rsid w:val="00B44626"/>
    <w:rsid w:val="00B52338"/>
    <w:rsid w:val="00B559EC"/>
    <w:rsid w:val="00B60B8F"/>
    <w:rsid w:val="00B65D0B"/>
    <w:rsid w:val="00B65F46"/>
    <w:rsid w:val="00B72399"/>
    <w:rsid w:val="00B72538"/>
    <w:rsid w:val="00B80D9D"/>
    <w:rsid w:val="00B81D2B"/>
    <w:rsid w:val="00B95FD5"/>
    <w:rsid w:val="00BB414B"/>
    <w:rsid w:val="00BC3D91"/>
    <w:rsid w:val="00BD6617"/>
    <w:rsid w:val="00BE6D4F"/>
    <w:rsid w:val="00BE7A7B"/>
    <w:rsid w:val="00BF03D5"/>
    <w:rsid w:val="00BF74EE"/>
    <w:rsid w:val="00C0421C"/>
    <w:rsid w:val="00C068E2"/>
    <w:rsid w:val="00C139D8"/>
    <w:rsid w:val="00C17D36"/>
    <w:rsid w:val="00C21BC9"/>
    <w:rsid w:val="00C23084"/>
    <w:rsid w:val="00C31137"/>
    <w:rsid w:val="00C37153"/>
    <w:rsid w:val="00C37F56"/>
    <w:rsid w:val="00C40DC5"/>
    <w:rsid w:val="00C536EF"/>
    <w:rsid w:val="00C569DF"/>
    <w:rsid w:val="00C60BA3"/>
    <w:rsid w:val="00C628EE"/>
    <w:rsid w:val="00C64A3C"/>
    <w:rsid w:val="00C70555"/>
    <w:rsid w:val="00C70E9D"/>
    <w:rsid w:val="00C76ACA"/>
    <w:rsid w:val="00C76FA0"/>
    <w:rsid w:val="00C827E0"/>
    <w:rsid w:val="00C85EDC"/>
    <w:rsid w:val="00C872CF"/>
    <w:rsid w:val="00C97CB2"/>
    <w:rsid w:val="00CA0CEB"/>
    <w:rsid w:val="00CA0EF1"/>
    <w:rsid w:val="00CA2D8B"/>
    <w:rsid w:val="00CA514C"/>
    <w:rsid w:val="00CE63FC"/>
    <w:rsid w:val="00CF42F3"/>
    <w:rsid w:val="00D01757"/>
    <w:rsid w:val="00D03F50"/>
    <w:rsid w:val="00D12A9E"/>
    <w:rsid w:val="00D1494D"/>
    <w:rsid w:val="00D20CF5"/>
    <w:rsid w:val="00D217D2"/>
    <w:rsid w:val="00D22C02"/>
    <w:rsid w:val="00D2496E"/>
    <w:rsid w:val="00D305E4"/>
    <w:rsid w:val="00D31AB9"/>
    <w:rsid w:val="00D32CE3"/>
    <w:rsid w:val="00D33099"/>
    <w:rsid w:val="00D365DD"/>
    <w:rsid w:val="00D44F05"/>
    <w:rsid w:val="00D46B01"/>
    <w:rsid w:val="00D479F3"/>
    <w:rsid w:val="00D527ED"/>
    <w:rsid w:val="00D576FE"/>
    <w:rsid w:val="00D7240C"/>
    <w:rsid w:val="00D7303F"/>
    <w:rsid w:val="00D77B29"/>
    <w:rsid w:val="00D82207"/>
    <w:rsid w:val="00D83CBC"/>
    <w:rsid w:val="00D83F73"/>
    <w:rsid w:val="00D8478E"/>
    <w:rsid w:val="00D84D06"/>
    <w:rsid w:val="00D8575B"/>
    <w:rsid w:val="00D85AAA"/>
    <w:rsid w:val="00D937DE"/>
    <w:rsid w:val="00D954E0"/>
    <w:rsid w:val="00D95680"/>
    <w:rsid w:val="00D9712B"/>
    <w:rsid w:val="00DA1AF6"/>
    <w:rsid w:val="00DB00E1"/>
    <w:rsid w:val="00DB2DAA"/>
    <w:rsid w:val="00DB6423"/>
    <w:rsid w:val="00DB6CC8"/>
    <w:rsid w:val="00DC317B"/>
    <w:rsid w:val="00DC4744"/>
    <w:rsid w:val="00DD4FA2"/>
    <w:rsid w:val="00DD5A58"/>
    <w:rsid w:val="00DE1F9A"/>
    <w:rsid w:val="00DF22A1"/>
    <w:rsid w:val="00DF2592"/>
    <w:rsid w:val="00DF4243"/>
    <w:rsid w:val="00DF6702"/>
    <w:rsid w:val="00DF7A88"/>
    <w:rsid w:val="00E17253"/>
    <w:rsid w:val="00E32186"/>
    <w:rsid w:val="00E4070F"/>
    <w:rsid w:val="00E432A8"/>
    <w:rsid w:val="00E45017"/>
    <w:rsid w:val="00E53956"/>
    <w:rsid w:val="00E67B38"/>
    <w:rsid w:val="00EA2371"/>
    <w:rsid w:val="00EA2D0F"/>
    <w:rsid w:val="00EB03D1"/>
    <w:rsid w:val="00EB5BEA"/>
    <w:rsid w:val="00EC23A1"/>
    <w:rsid w:val="00ED0BEE"/>
    <w:rsid w:val="00EE36AB"/>
    <w:rsid w:val="00EE64D6"/>
    <w:rsid w:val="00EF03FF"/>
    <w:rsid w:val="00EF37F2"/>
    <w:rsid w:val="00EF51CD"/>
    <w:rsid w:val="00F00965"/>
    <w:rsid w:val="00F10016"/>
    <w:rsid w:val="00F13B76"/>
    <w:rsid w:val="00F176FC"/>
    <w:rsid w:val="00F278AE"/>
    <w:rsid w:val="00F32632"/>
    <w:rsid w:val="00F42A75"/>
    <w:rsid w:val="00F4734E"/>
    <w:rsid w:val="00F52543"/>
    <w:rsid w:val="00F567E1"/>
    <w:rsid w:val="00F642BE"/>
    <w:rsid w:val="00F73A2D"/>
    <w:rsid w:val="00FA167D"/>
    <w:rsid w:val="00FB0B46"/>
    <w:rsid w:val="00FB2340"/>
    <w:rsid w:val="00FB30CC"/>
    <w:rsid w:val="00FB3E4F"/>
    <w:rsid w:val="00FD0671"/>
    <w:rsid w:val="00FD35B4"/>
    <w:rsid w:val="00FE563C"/>
    <w:rsid w:val="00FF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F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63F1"/>
    <w:pPr>
      <w:keepNext/>
      <w:ind w:firstLine="2268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63F1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63F1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AA63F1"/>
    <w:pPr>
      <w:keepNext/>
      <w:outlineLvl w:val="3"/>
    </w:pPr>
    <w:rPr>
      <w:b/>
      <w:sz w:val="1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A63F1"/>
    <w:pPr>
      <w:keepNext/>
      <w:outlineLvl w:val="5"/>
    </w:pPr>
    <w:rPr>
      <w:i/>
      <w:sz w:val="1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63F1"/>
    <w:pPr>
      <w:keepNext/>
      <w:outlineLvl w:val="6"/>
    </w:pPr>
    <w:rPr>
      <w:color w:val="808080"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4D0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84D0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84D0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84D0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84D06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84D06"/>
    <w:rPr>
      <w:rFonts w:ascii="Calibri" w:hAnsi="Calibri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A63F1"/>
    <w:rPr>
      <w:sz w:val="1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4D06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1FA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1FA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E75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4F54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</TotalTime>
  <Pages>9</Pages>
  <Words>1996</Words>
  <Characters>11383</Characters>
  <Application>Microsoft Office Outlook</Application>
  <DocSecurity>0</DocSecurity>
  <Lines>0</Lines>
  <Paragraphs>0</Paragraphs>
  <ScaleCrop>false</ScaleCrop>
  <Company>BRYANSK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Реестровый № 02400001 от ____________________________________  года</dc:title>
  <dc:subject/>
  <dc:creator>PC4</dc:creator>
  <cp:keywords/>
  <dc:description/>
  <cp:lastModifiedBy>Proba</cp:lastModifiedBy>
  <cp:revision>62</cp:revision>
  <cp:lastPrinted>2017-09-08T11:09:00Z</cp:lastPrinted>
  <dcterms:created xsi:type="dcterms:W3CDTF">2016-02-04T13:10:00Z</dcterms:created>
  <dcterms:modified xsi:type="dcterms:W3CDTF">2019-03-14T12:50:00Z</dcterms:modified>
</cp:coreProperties>
</file>